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779F" w14:textId="1584B617" w:rsidR="00D077E9" w:rsidRDefault="00753301" w:rsidP="00D70D02">
      <w:r>
        <w:rPr>
          <w:noProof/>
          <w:lang w:val="en-US" w:eastAsia="zh-CN"/>
        </w:rPr>
        <w:drawing>
          <wp:anchor distT="0" distB="0" distL="114300" distR="114300" simplePos="0" relativeHeight="251658240" behindDoc="1" locked="0" layoutInCell="1" allowOverlap="1" wp14:anchorId="2B7F0D33" wp14:editId="4459500A">
            <wp:simplePos x="0" y="0"/>
            <wp:positionH relativeFrom="page">
              <wp:posOffset>3105807</wp:posOffset>
            </wp:positionH>
            <wp:positionV relativeFrom="page">
              <wp:posOffset>1126991</wp:posOffset>
            </wp:positionV>
            <wp:extent cx="4267200" cy="6164803"/>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4267200" cy="61648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60288" behindDoc="1" locked="0" layoutInCell="1" allowOverlap="1" wp14:anchorId="19B52630" wp14:editId="052BBC42">
                <wp:simplePos x="0" y="0"/>
                <wp:positionH relativeFrom="column">
                  <wp:posOffset>-194309</wp:posOffset>
                </wp:positionH>
                <wp:positionV relativeFrom="page">
                  <wp:posOffset>933450</wp:posOffset>
                </wp:positionV>
                <wp:extent cx="2762250" cy="8656955"/>
                <wp:effectExtent l="0" t="0" r="0"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2762250" cy="865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74EEC" w14:textId="7BA9996C" w:rsidR="00605B63" w:rsidRDefault="00605B63" w:rsidP="00605B63">
                            <w:r>
                              <w:t>Bonne et heureuse année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2630" id="Rectangle 3" o:spid="_x0000_s1026" alt="rectangle blanc pour le texte sur la couverture" style="position:absolute;margin-left:-15.3pt;margin-top:73.5pt;width:217.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" fillcolor="white [3212]" stroked="f" strokeweight="2pt">
                <v:textbox>
                  <w:txbxContent>
                    <w:p w14:paraId="7CC74EEC" w14:textId="7BA9996C" w:rsidR="00605B63" w:rsidRDefault="00605B63" w:rsidP="00605B63">
                      <w:r>
                        <w:t>Bonne et heureuse année 2022</w:t>
                      </w: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B6EFE77" w14:textId="77777777" w:rsidTr="00AB02A7">
        <w:trPr>
          <w:trHeight w:val="1894"/>
        </w:trPr>
        <w:tc>
          <w:tcPr>
            <w:tcW w:w="5580" w:type="dxa"/>
            <w:tcBorders>
              <w:top w:val="nil"/>
              <w:left w:val="nil"/>
              <w:bottom w:val="nil"/>
              <w:right w:val="nil"/>
            </w:tcBorders>
          </w:tcPr>
          <w:p w14:paraId="6C53079E" w14:textId="77777777" w:rsidR="00D077E9" w:rsidRDefault="00D077E9" w:rsidP="00AB02A7">
            <w:r>
              <w:rPr>
                <w:noProof/>
                <w:lang w:val="en-US" w:eastAsia="zh-CN"/>
              </w:rPr>
              <mc:AlternateContent>
                <mc:Choice Requires="wps">
                  <w:drawing>
                    <wp:inline distT="0" distB="0" distL="0" distR="0" wp14:anchorId="1F42495D" wp14:editId="54A8FF37">
                      <wp:extent cx="3528695" cy="1914525"/>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914525"/>
                              </a:xfrm>
                              <a:prstGeom prst="rect">
                                <a:avLst/>
                              </a:prstGeom>
                              <a:noFill/>
                              <a:ln w="6350">
                                <a:noFill/>
                              </a:ln>
                            </wps:spPr>
                            <wps:txbx>
                              <w:txbxContent>
                                <w:p w14:paraId="40C28620" w14:textId="4E169607" w:rsidR="00D077E9" w:rsidRDefault="007D0A12" w:rsidP="00D077E9">
                                  <w:pPr>
                                    <w:pStyle w:val="Titre"/>
                                    <w:rPr>
                                      <w:lang w:bidi="fr-FR"/>
                                    </w:rPr>
                                  </w:pPr>
                                  <w:r>
                                    <w:rPr>
                                      <w:lang w:bidi="fr-FR"/>
                                    </w:rPr>
                                    <w:t>SAINT</w:t>
                                  </w:r>
                                  <w:r w:rsidR="00D077E9" w:rsidRPr="00D86945">
                                    <w:rPr>
                                      <w:lang w:bidi="fr-FR"/>
                                    </w:rPr>
                                    <w:t xml:space="preserve"> </w:t>
                                  </w:r>
                                </w:p>
                                <w:p w14:paraId="53865F96" w14:textId="658A21CB" w:rsidR="007D0A12" w:rsidRPr="00D86945" w:rsidRDefault="007D0A12" w:rsidP="00D077E9">
                                  <w:pPr>
                                    <w:pStyle w:val="Titre"/>
                                  </w:pPr>
                                  <w:r>
                                    <w:rPr>
                                      <w:lang w:bidi="fr-FR"/>
                                    </w:rPr>
                                    <w:t>VAAST</w:t>
                                  </w:r>
                                </w:p>
                                <w:p w14:paraId="01A060F5" w14:textId="54DF5E0C" w:rsidR="00D077E9" w:rsidRPr="00D86945" w:rsidRDefault="007D0A12" w:rsidP="00D077E9">
                                  <w:pPr>
                                    <w:pStyle w:val="Titre"/>
                                    <w:spacing w:after="0"/>
                                  </w:pPr>
                                  <w:r>
                                    <w:rPr>
                                      <w:lang w:bidi="fr-FR"/>
                                    </w:rPr>
                                    <w:t>INFOS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42495D" id="_x0000_t202" coordsize="21600,21600" o:spt="202" path="m,l,21600r21600,l21600,xe">
                      <v:stroke joinstyle="miter"/>
                      <v:path gradientshapeok="t" o:connecttype="rect"/>
                    </v:shapetype>
                    <v:shape id="Zone de texte 8" o:spid="_x0000_s1027" type="#_x0000_t202" style="width:277.8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" filled="f" stroked="f" strokeweight=".5pt">
                      <v:textbox>
                        <w:txbxContent>
                          <w:p w14:paraId="40C28620" w14:textId="4E169607" w:rsidR="00D077E9" w:rsidRDefault="007D0A12" w:rsidP="00D077E9">
                            <w:pPr>
                              <w:pStyle w:val="Titre"/>
                              <w:rPr>
                                <w:lang w:bidi="fr-FR"/>
                              </w:rPr>
                            </w:pPr>
                            <w:r>
                              <w:rPr>
                                <w:lang w:bidi="fr-FR"/>
                              </w:rPr>
                              <w:t>SAINT</w:t>
                            </w:r>
                            <w:r w:rsidR="00D077E9" w:rsidRPr="00D86945">
                              <w:rPr>
                                <w:lang w:bidi="fr-FR"/>
                              </w:rPr>
                              <w:t xml:space="preserve"> </w:t>
                            </w:r>
                          </w:p>
                          <w:p w14:paraId="53865F96" w14:textId="658A21CB" w:rsidR="007D0A12" w:rsidRPr="00D86945" w:rsidRDefault="007D0A12" w:rsidP="00D077E9">
                            <w:pPr>
                              <w:pStyle w:val="Titre"/>
                            </w:pPr>
                            <w:r>
                              <w:rPr>
                                <w:lang w:bidi="fr-FR"/>
                              </w:rPr>
                              <w:t>VAAST</w:t>
                            </w:r>
                          </w:p>
                          <w:p w14:paraId="01A060F5" w14:textId="54DF5E0C" w:rsidR="00D077E9" w:rsidRPr="00D86945" w:rsidRDefault="007D0A12" w:rsidP="00D077E9">
                            <w:pPr>
                              <w:pStyle w:val="Titre"/>
                              <w:spacing w:after="0"/>
                            </w:pPr>
                            <w:r>
                              <w:rPr>
                                <w:lang w:bidi="fr-FR"/>
                              </w:rPr>
                              <w:t>INFOS</w:t>
                            </w:r>
                          </w:p>
                        </w:txbxContent>
                      </v:textbox>
                      <w10:anchorlock/>
                    </v:shape>
                  </w:pict>
                </mc:Fallback>
              </mc:AlternateContent>
            </w:r>
          </w:p>
          <w:p w14:paraId="48583827" w14:textId="77777777" w:rsidR="00D077E9" w:rsidRDefault="00D077E9" w:rsidP="00AB02A7">
            <w:r>
              <w:rPr>
                <w:noProof/>
                <w:lang w:val="en-US" w:eastAsia="zh-CN"/>
              </w:rPr>
              <mc:AlternateContent>
                <mc:Choice Requires="wps">
                  <w:drawing>
                    <wp:inline distT="0" distB="0" distL="0" distR="0" wp14:anchorId="59E66403" wp14:editId="7697A07A">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BEB080"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65892F48" w14:textId="77777777" w:rsidTr="00270C80">
        <w:trPr>
          <w:trHeight w:val="7305"/>
        </w:trPr>
        <w:tc>
          <w:tcPr>
            <w:tcW w:w="5580" w:type="dxa"/>
            <w:tcBorders>
              <w:top w:val="nil"/>
              <w:left w:val="nil"/>
              <w:bottom w:val="nil"/>
              <w:right w:val="nil"/>
            </w:tcBorders>
          </w:tcPr>
          <w:p w14:paraId="6C251450" w14:textId="77777777" w:rsidR="00D077E9" w:rsidRDefault="00D077E9" w:rsidP="00AB02A7">
            <w:pPr>
              <w:rPr>
                <w:noProof/>
              </w:rPr>
            </w:pPr>
          </w:p>
        </w:tc>
      </w:tr>
      <w:tr w:rsidR="00D077E9" w14:paraId="79102D5F" w14:textId="77777777" w:rsidTr="00AB02A7">
        <w:trPr>
          <w:trHeight w:val="2438"/>
        </w:trPr>
        <w:tc>
          <w:tcPr>
            <w:tcW w:w="5580" w:type="dxa"/>
            <w:tcBorders>
              <w:top w:val="nil"/>
              <w:left w:val="nil"/>
              <w:bottom w:val="nil"/>
              <w:right w:val="nil"/>
            </w:tcBorders>
          </w:tcPr>
          <w:sdt>
            <w:sdtPr>
              <w:id w:val="1080870105"/>
              <w:placeholder>
                <w:docPart w:val="8F451B3F782F4FE38B0A45DE3F83FC45"/>
              </w:placeholder>
              <w15:appearance w15:val="hidden"/>
            </w:sdtPr>
            <w:sdtEndPr/>
            <w:sdtContent>
              <w:p w14:paraId="5AE7BE7D" w14:textId="5B5C0484" w:rsidR="00D077E9" w:rsidRDefault="007D0A12" w:rsidP="00AB02A7">
                <w:r>
                  <w:t>JANVIER 2022</w:t>
                </w:r>
              </w:p>
            </w:sdtContent>
          </w:sdt>
          <w:p w14:paraId="07839961"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31F45CE9" wp14:editId="069D2267">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53F46E"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E9FDB27" w14:textId="77777777" w:rsidR="00D077E9" w:rsidRDefault="00D077E9" w:rsidP="00AB02A7">
            <w:pPr>
              <w:rPr>
                <w:noProof/>
                <w:sz w:val="10"/>
                <w:szCs w:val="10"/>
              </w:rPr>
            </w:pPr>
          </w:p>
          <w:p w14:paraId="35A75ADC" w14:textId="77777777" w:rsidR="00D077E9" w:rsidRDefault="00D077E9" w:rsidP="00AB02A7">
            <w:pPr>
              <w:rPr>
                <w:noProof/>
                <w:sz w:val="10"/>
                <w:szCs w:val="10"/>
              </w:rPr>
            </w:pPr>
          </w:p>
          <w:p w14:paraId="1887C5BA" w14:textId="127B92D4" w:rsidR="00D077E9" w:rsidRDefault="007D0A12" w:rsidP="00AB02A7">
            <w:r>
              <w:t>NUMERO 7</w:t>
            </w:r>
          </w:p>
          <w:p w14:paraId="2BB926BF" w14:textId="77777777" w:rsidR="00D077E9" w:rsidRPr="00D86945" w:rsidRDefault="00D077E9" w:rsidP="00AB02A7">
            <w:pPr>
              <w:rPr>
                <w:noProof/>
                <w:sz w:val="10"/>
                <w:szCs w:val="10"/>
              </w:rPr>
            </w:pPr>
          </w:p>
        </w:tc>
      </w:tr>
    </w:tbl>
    <w:p w14:paraId="7CA99A5B" w14:textId="29BC9214" w:rsidR="00D077E9" w:rsidRDefault="00AB02A7">
      <w:pPr>
        <w:spacing w:after="200"/>
      </w:pPr>
      <w:r>
        <w:rPr>
          <w:noProof/>
          <w:lang w:val="en-US" w:eastAsia="zh-CN"/>
        </w:rPr>
        <mc:AlternateContent>
          <mc:Choice Requires="wps">
            <w:drawing>
              <wp:anchor distT="0" distB="0" distL="114300" distR="114300" simplePos="0" relativeHeight="251659264" behindDoc="1" locked="0" layoutInCell="1" allowOverlap="1" wp14:anchorId="1F4927E7" wp14:editId="1305765C">
                <wp:simplePos x="0" y="0"/>
                <wp:positionH relativeFrom="column">
                  <wp:posOffset>-746760</wp:posOffset>
                </wp:positionH>
                <wp:positionV relativeFrom="page">
                  <wp:posOffset>7639050</wp:posOffset>
                </wp:positionV>
                <wp:extent cx="7760970" cy="300990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30099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C2386" id="Rectangle 2" o:spid="_x0000_s1026" alt="rectangle coloré" style="position:absolute;margin-left:-58.8pt;margin-top:601.5pt;width:611.1pt;height:237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" fillcolor="#34aba2 [3206]" stroked="f" strokeweight="2pt">
                <w10:wrap anchory="page"/>
              </v:rect>
            </w:pict>
          </mc:Fallback>
        </mc:AlternateContent>
      </w:r>
      <w:r w:rsidR="00D077E9">
        <w:rPr>
          <w:lang w:bidi="fr-FR"/>
        </w:rPr>
        <w:br w:type="page"/>
      </w:r>
    </w:p>
    <w:p w14:paraId="11939736" w14:textId="74E0E1BF" w:rsidR="00D077E9" w:rsidRDefault="00753301" w:rsidP="00D077E9">
      <w:pPr>
        <w:pStyle w:val="Titre1"/>
      </w:pPr>
      <w:r>
        <w:rPr>
          <w:lang w:bidi="fr-FR"/>
        </w:rPr>
        <w:lastRenderedPageBreak/>
        <w:t xml:space="preserve">LE MOT DU MAIRE </w:t>
      </w:r>
    </w:p>
    <w:tbl>
      <w:tblPr>
        <w:tblW w:w="10712" w:type="dxa"/>
        <w:tblInd w:w="-142" w:type="dxa"/>
        <w:tblCellMar>
          <w:left w:w="0" w:type="dxa"/>
          <w:right w:w="0" w:type="dxa"/>
        </w:tblCellMar>
        <w:tblLook w:val="0000" w:firstRow="0" w:lastRow="0" w:firstColumn="0" w:lastColumn="0" w:noHBand="0" w:noVBand="0"/>
      </w:tblPr>
      <w:tblGrid>
        <w:gridCol w:w="10740"/>
      </w:tblGrid>
      <w:tr w:rsidR="00276BC5" w14:paraId="731A3C99" w14:textId="77777777" w:rsidTr="0037185C">
        <w:trPr>
          <w:trHeight w:val="3546"/>
        </w:trPr>
        <w:tc>
          <w:tcPr>
            <w:tcW w:w="10712" w:type="dxa"/>
          </w:tcPr>
          <w:p w14:paraId="63B421A7" w14:textId="77777777" w:rsidR="00DF027C" w:rsidRPr="00C70C5B" w:rsidRDefault="00C70C5B" w:rsidP="00DF027C">
            <w:pPr>
              <w:pStyle w:val="Contenu"/>
              <w:rPr>
                <w:sz w:val="32"/>
                <w:szCs w:val="32"/>
              </w:rPr>
            </w:pPr>
            <w:r w:rsidRPr="00C70C5B">
              <w:rPr>
                <w:noProof/>
                <w:sz w:val="32"/>
                <w:szCs w:val="32"/>
              </w:rPr>
              <w:drawing>
                <wp:anchor distT="0" distB="0" distL="114300" distR="114300" simplePos="0" relativeHeight="251687936" behindDoc="1" locked="0" layoutInCell="1" allowOverlap="1" wp14:anchorId="256EBCBD" wp14:editId="542D2D42">
                  <wp:simplePos x="0" y="0"/>
                  <wp:positionH relativeFrom="column">
                    <wp:posOffset>219710</wp:posOffset>
                  </wp:positionH>
                  <wp:positionV relativeFrom="paragraph">
                    <wp:posOffset>83185</wp:posOffset>
                  </wp:positionV>
                  <wp:extent cx="1828800" cy="2057400"/>
                  <wp:effectExtent l="133350" t="76200" r="76200" b="133350"/>
                  <wp:wrapTight wrapText="bothSides">
                    <wp:wrapPolygon edited="0">
                      <wp:start x="2475" y="-800"/>
                      <wp:lineTo x="-1575" y="-400"/>
                      <wp:lineTo x="-1575" y="20800"/>
                      <wp:lineTo x="1800" y="22800"/>
                      <wp:lineTo x="18675" y="22800"/>
                      <wp:lineTo x="20475" y="22000"/>
                      <wp:lineTo x="22275" y="19000"/>
                      <wp:lineTo x="22275" y="2200"/>
                      <wp:lineTo x="18900" y="-400"/>
                      <wp:lineTo x="18225" y="-800"/>
                      <wp:lineTo x="2475" y="-80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005A796" w14:textId="370DEAA0" w:rsidR="00C70C5B" w:rsidRPr="00C70C5B" w:rsidRDefault="00C70C5B" w:rsidP="00C70C5B">
            <w:pPr>
              <w:rPr>
                <w:sz w:val="32"/>
                <w:szCs w:val="32"/>
              </w:rPr>
            </w:pPr>
            <w:r w:rsidRPr="00C70C5B">
              <w:rPr>
                <w:sz w:val="32"/>
                <w:szCs w:val="32"/>
              </w:rPr>
              <w:t>Védastoise, Védastois,</w:t>
            </w:r>
          </w:p>
          <w:p w14:paraId="048D76AA" w14:textId="77777777" w:rsidR="00C70C5B" w:rsidRPr="00C70C5B" w:rsidRDefault="00C70C5B" w:rsidP="00C70C5B">
            <w:pPr>
              <w:jc w:val="both"/>
              <w:rPr>
                <w:sz w:val="32"/>
                <w:szCs w:val="32"/>
              </w:rPr>
            </w:pPr>
          </w:p>
          <w:p w14:paraId="5EDD34A7" w14:textId="1DC1646A" w:rsidR="00C70C5B" w:rsidRPr="00C70C5B" w:rsidRDefault="00C70C5B" w:rsidP="00C70C5B">
            <w:pPr>
              <w:jc w:val="both"/>
              <w:rPr>
                <w:sz w:val="32"/>
                <w:szCs w:val="32"/>
              </w:rPr>
            </w:pPr>
            <w:r w:rsidRPr="00C70C5B">
              <w:rPr>
                <w:sz w:val="32"/>
                <w:szCs w:val="32"/>
              </w:rPr>
              <w:t>Cette année encore, le virus continue à nous imposer son tempo. Compte tenu des dernières recommandations du gouvernement, nous nous devons d’être responsable</w:t>
            </w:r>
            <w:r>
              <w:rPr>
                <w:sz w:val="32"/>
                <w:szCs w:val="32"/>
              </w:rPr>
              <w:t>s</w:t>
            </w:r>
            <w:r w:rsidRPr="00C70C5B">
              <w:rPr>
                <w:sz w:val="32"/>
                <w:szCs w:val="32"/>
              </w:rPr>
              <w:t xml:space="preserve"> et c’est dans cette mesure que </w:t>
            </w:r>
            <w:r>
              <w:rPr>
                <w:sz w:val="32"/>
                <w:szCs w:val="32"/>
              </w:rPr>
              <w:t xml:space="preserve">la </w:t>
            </w:r>
            <w:r w:rsidR="004B71DB">
              <w:rPr>
                <w:sz w:val="32"/>
                <w:szCs w:val="32"/>
              </w:rPr>
              <w:t xml:space="preserve">traditionnelle cérémonie </w:t>
            </w:r>
            <w:r>
              <w:rPr>
                <w:sz w:val="32"/>
                <w:szCs w:val="32"/>
              </w:rPr>
              <w:t>des vœux est annulée.</w:t>
            </w:r>
          </w:p>
          <w:p w14:paraId="6739DA3C" w14:textId="77777777" w:rsidR="00C70C5B" w:rsidRPr="00C70C5B" w:rsidRDefault="00C70C5B" w:rsidP="00C70C5B">
            <w:pPr>
              <w:jc w:val="both"/>
              <w:rPr>
                <w:sz w:val="32"/>
                <w:szCs w:val="32"/>
              </w:rPr>
            </w:pPr>
          </w:p>
          <w:p w14:paraId="31761B65" w14:textId="56078874" w:rsidR="00C70C5B" w:rsidRPr="00C70C5B" w:rsidRDefault="004B71DB" w:rsidP="00C70C5B">
            <w:pPr>
              <w:jc w:val="both"/>
              <w:rPr>
                <w:sz w:val="32"/>
                <w:szCs w:val="32"/>
              </w:rPr>
            </w:pPr>
            <w:r>
              <w:rPr>
                <w:sz w:val="32"/>
                <w:szCs w:val="32"/>
              </w:rPr>
              <w:t xml:space="preserve">          </w:t>
            </w:r>
            <w:r w:rsidR="00C70C5B" w:rsidRPr="00C70C5B">
              <w:rPr>
                <w:sz w:val="32"/>
                <w:szCs w:val="32"/>
              </w:rPr>
              <w:t>Je formule le vœu que 2022 nous offre le cadeau d’éradiquer Omicron et de ne pas aller plus loin dans l’alphabet grec. Ce virus nous impose de savoir s’adapter pour prendre soins des habitants, accompagner les plus fragiles pour anticiper les besoins de demain et faire en sorte de sortir au plus vite de cette pandémie.</w:t>
            </w:r>
          </w:p>
          <w:p w14:paraId="1B05C53D" w14:textId="414A1B18" w:rsidR="00C70C5B" w:rsidRPr="00C70C5B" w:rsidRDefault="004B71DB" w:rsidP="00C70C5B">
            <w:pPr>
              <w:jc w:val="both"/>
              <w:rPr>
                <w:sz w:val="32"/>
                <w:szCs w:val="32"/>
              </w:rPr>
            </w:pPr>
            <w:r>
              <w:rPr>
                <w:sz w:val="32"/>
                <w:szCs w:val="32"/>
              </w:rPr>
              <w:t xml:space="preserve">          </w:t>
            </w:r>
            <w:r w:rsidR="00C70C5B" w:rsidRPr="00C70C5B">
              <w:rPr>
                <w:sz w:val="32"/>
                <w:szCs w:val="32"/>
              </w:rPr>
              <w:t xml:space="preserve">2022 devra ouvrir la voie à un avenir plus serein, pour des hommes et des femmes plus solidaires entre eux, plus raisonnables, plus investis, c’est pour </w:t>
            </w:r>
            <w:r w:rsidR="00A55738">
              <w:rPr>
                <w:sz w:val="32"/>
                <w:szCs w:val="32"/>
              </w:rPr>
              <w:t>toutes</w:t>
            </w:r>
            <w:r w:rsidR="00C70C5B" w:rsidRPr="00C70C5B">
              <w:rPr>
                <w:sz w:val="32"/>
                <w:szCs w:val="32"/>
              </w:rPr>
              <w:t xml:space="preserve"> ces raisons que je souhaite maintenir tout ce qui peut l’être et à continuer à proposer des évènements qui viennent animer la commune et apporter un peu de légèreté et de détente.</w:t>
            </w:r>
          </w:p>
          <w:p w14:paraId="476C7CF1" w14:textId="1E709CA9" w:rsidR="00C70C5B" w:rsidRPr="00C70C5B" w:rsidRDefault="004B71DB" w:rsidP="00C70C5B">
            <w:pPr>
              <w:jc w:val="both"/>
              <w:rPr>
                <w:sz w:val="32"/>
                <w:szCs w:val="32"/>
              </w:rPr>
            </w:pPr>
            <w:r>
              <w:rPr>
                <w:sz w:val="32"/>
                <w:szCs w:val="32"/>
              </w:rPr>
              <w:t xml:space="preserve">          </w:t>
            </w:r>
            <w:r w:rsidR="00C70C5B" w:rsidRPr="00C70C5B">
              <w:rPr>
                <w:sz w:val="32"/>
                <w:szCs w:val="32"/>
              </w:rPr>
              <w:t>Je souhaite féliciter nos divers acteurs économique</w:t>
            </w:r>
            <w:r w:rsidR="00A55738">
              <w:rPr>
                <w:sz w:val="32"/>
                <w:szCs w:val="32"/>
              </w:rPr>
              <w:t>s :</w:t>
            </w:r>
            <w:r w:rsidR="00C70C5B" w:rsidRPr="00C70C5B">
              <w:rPr>
                <w:sz w:val="32"/>
                <w:szCs w:val="32"/>
              </w:rPr>
              <w:t xml:space="preserve"> artisans, commerçants, agriculteurs mais également nos professionnels de santé qui assurent aux administrés le bien vivre et le bien être dans notre commune.</w:t>
            </w:r>
          </w:p>
          <w:p w14:paraId="280203D7" w14:textId="0DA38238" w:rsidR="00C70C5B" w:rsidRPr="00C70C5B" w:rsidRDefault="004B71DB" w:rsidP="00C70C5B">
            <w:pPr>
              <w:jc w:val="both"/>
              <w:rPr>
                <w:sz w:val="32"/>
                <w:szCs w:val="32"/>
              </w:rPr>
            </w:pPr>
            <w:r>
              <w:rPr>
                <w:sz w:val="32"/>
                <w:szCs w:val="32"/>
              </w:rPr>
              <w:t xml:space="preserve">           </w:t>
            </w:r>
            <w:r w:rsidR="00C70C5B" w:rsidRPr="00C70C5B">
              <w:rPr>
                <w:sz w:val="32"/>
                <w:szCs w:val="32"/>
              </w:rPr>
              <w:t>Nos dirigeants et bénévoles de nos associations qui offrent une variété d’activités, vous tissez le lien social entre les individus, les familles, les générations. Vous participez grandement à l’animation de la commune en organisant et participant aux nombreuses manifestations</w:t>
            </w:r>
            <w:r w:rsidR="00A55738">
              <w:rPr>
                <w:sz w:val="32"/>
                <w:szCs w:val="32"/>
              </w:rPr>
              <w:t>.</w:t>
            </w:r>
          </w:p>
          <w:p w14:paraId="705A2439" w14:textId="0D08542E" w:rsidR="00C70C5B" w:rsidRPr="00C70C5B" w:rsidRDefault="004B71DB" w:rsidP="00C70C5B">
            <w:pPr>
              <w:jc w:val="both"/>
              <w:rPr>
                <w:sz w:val="32"/>
                <w:szCs w:val="32"/>
              </w:rPr>
            </w:pPr>
            <w:r>
              <w:rPr>
                <w:sz w:val="32"/>
                <w:szCs w:val="32"/>
              </w:rPr>
              <w:t xml:space="preserve">           </w:t>
            </w:r>
            <w:r w:rsidR="00C70C5B" w:rsidRPr="00C70C5B">
              <w:rPr>
                <w:sz w:val="32"/>
                <w:szCs w:val="32"/>
              </w:rPr>
              <w:t>Notre directrice d’école et nos enseignantes dans nos écoles qui prennent en charge avec compétence et dévouement l’instruction et l’éducation de nos enfants et vous le personnel technique qui à la cantine comme à la périscolaire assurez leur</w:t>
            </w:r>
            <w:r>
              <w:rPr>
                <w:sz w:val="32"/>
                <w:szCs w:val="32"/>
              </w:rPr>
              <w:t xml:space="preserve"> </w:t>
            </w:r>
            <w:r w:rsidR="00C70C5B" w:rsidRPr="00C70C5B">
              <w:rPr>
                <w:sz w:val="32"/>
                <w:szCs w:val="32"/>
              </w:rPr>
              <w:t>bien</w:t>
            </w:r>
            <w:r>
              <w:rPr>
                <w:sz w:val="32"/>
                <w:szCs w:val="32"/>
              </w:rPr>
              <w:t>-</w:t>
            </w:r>
            <w:r w:rsidR="00C70C5B" w:rsidRPr="00C70C5B">
              <w:rPr>
                <w:sz w:val="32"/>
                <w:szCs w:val="32"/>
              </w:rPr>
              <w:t>être.</w:t>
            </w:r>
          </w:p>
          <w:p w14:paraId="4D2C85BC" w14:textId="681130C4" w:rsidR="00C70C5B" w:rsidRPr="00C70C5B" w:rsidRDefault="004B71DB" w:rsidP="00C70C5B">
            <w:pPr>
              <w:jc w:val="both"/>
              <w:rPr>
                <w:sz w:val="32"/>
                <w:szCs w:val="32"/>
              </w:rPr>
            </w:pPr>
            <w:r>
              <w:rPr>
                <w:sz w:val="32"/>
                <w:szCs w:val="32"/>
              </w:rPr>
              <w:lastRenderedPageBreak/>
              <w:t xml:space="preserve">          </w:t>
            </w:r>
            <w:r w:rsidR="00C70C5B" w:rsidRPr="00C70C5B">
              <w:rPr>
                <w:sz w:val="32"/>
                <w:szCs w:val="32"/>
              </w:rPr>
              <w:t xml:space="preserve">Nos employés techniques que l’on rencontre </w:t>
            </w:r>
            <w:r w:rsidRPr="00C70C5B">
              <w:rPr>
                <w:sz w:val="32"/>
                <w:szCs w:val="32"/>
              </w:rPr>
              <w:t>çà</w:t>
            </w:r>
            <w:r w:rsidR="00C70C5B" w:rsidRPr="00C70C5B">
              <w:rPr>
                <w:sz w:val="32"/>
                <w:szCs w:val="32"/>
              </w:rPr>
              <w:t xml:space="preserve"> et là affairés à réparer, nettoyer, tondre, arroser, planter nous vous devons une commune accueillante et vous nos employés administratifs qui accueillez nos habitants avec patience et compétence.</w:t>
            </w:r>
          </w:p>
          <w:p w14:paraId="40134DD8" w14:textId="7E529CFF" w:rsidR="00C70C5B" w:rsidRPr="00C70C5B" w:rsidRDefault="004B71DB" w:rsidP="00C70C5B">
            <w:pPr>
              <w:jc w:val="both"/>
              <w:rPr>
                <w:sz w:val="32"/>
                <w:szCs w:val="32"/>
              </w:rPr>
            </w:pPr>
            <w:r>
              <w:rPr>
                <w:sz w:val="32"/>
                <w:szCs w:val="32"/>
              </w:rPr>
              <w:t xml:space="preserve">         </w:t>
            </w:r>
            <w:r w:rsidR="00C70C5B" w:rsidRPr="00C70C5B">
              <w:rPr>
                <w:sz w:val="32"/>
                <w:szCs w:val="32"/>
              </w:rPr>
              <w:t>Et vous védastoise</w:t>
            </w:r>
            <w:r w:rsidR="00C112F9">
              <w:rPr>
                <w:sz w:val="32"/>
                <w:szCs w:val="32"/>
              </w:rPr>
              <w:t>s</w:t>
            </w:r>
            <w:r w:rsidR="00C70C5B" w:rsidRPr="00C70C5B">
              <w:rPr>
                <w:sz w:val="32"/>
                <w:szCs w:val="32"/>
              </w:rPr>
              <w:t xml:space="preserve"> et védastois</w:t>
            </w:r>
            <w:r>
              <w:rPr>
                <w:sz w:val="32"/>
                <w:szCs w:val="32"/>
              </w:rPr>
              <w:t xml:space="preserve"> ! </w:t>
            </w:r>
            <w:r w:rsidR="00C70C5B" w:rsidRPr="00C70C5B">
              <w:rPr>
                <w:sz w:val="32"/>
                <w:szCs w:val="32"/>
              </w:rPr>
              <w:t>je sais combien l’année qui vient de se terminer a été difficile pour vous tous et les efforts que vous avez dû déployer pour vous adapter à la situation. Soyez-en très sincèrement et chaleureusement remerciés.</w:t>
            </w:r>
          </w:p>
          <w:p w14:paraId="3F9E3B6C" w14:textId="61B3F222" w:rsidR="00C70C5B" w:rsidRPr="00C70C5B" w:rsidRDefault="004B71DB" w:rsidP="00C70C5B">
            <w:pPr>
              <w:jc w:val="both"/>
              <w:rPr>
                <w:sz w:val="32"/>
                <w:szCs w:val="32"/>
              </w:rPr>
            </w:pPr>
            <w:r>
              <w:rPr>
                <w:sz w:val="32"/>
                <w:szCs w:val="32"/>
              </w:rPr>
              <w:t xml:space="preserve">          </w:t>
            </w:r>
            <w:r w:rsidR="00C70C5B" w:rsidRPr="00C70C5B">
              <w:rPr>
                <w:sz w:val="32"/>
                <w:szCs w:val="32"/>
              </w:rPr>
              <w:t>J’aurais également une pensée particulière pour nos concitoyens qui souffrent ou qui nous ont quittés</w:t>
            </w:r>
            <w:r>
              <w:rPr>
                <w:sz w:val="32"/>
                <w:szCs w:val="32"/>
              </w:rPr>
              <w:t>.</w:t>
            </w:r>
          </w:p>
          <w:p w14:paraId="0F836E25" w14:textId="50F886BB" w:rsidR="00C70C5B" w:rsidRPr="00C70C5B" w:rsidRDefault="004B71DB" w:rsidP="00C70C5B">
            <w:pPr>
              <w:jc w:val="both"/>
              <w:rPr>
                <w:sz w:val="32"/>
                <w:szCs w:val="32"/>
              </w:rPr>
            </w:pPr>
            <w:r>
              <w:rPr>
                <w:sz w:val="32"/>
                <w:szCs w:val="32"/>
              </w:rPr>
              <w:t xml:space="preserve">          </w:t>
            </w:r>
            <w:r w:rsidR="00C70C5B" w:rsidRPr="00C70C5B">
              <w:rPr>
                <w:sz w:val="32"/>
                <w:szCs w:val="32"/>
              </w:rPr>
              <w:t xml:space="preserve">En 2021 nous vous parlions de la construction d’une maison multi service en lieu et place de la maison de la directrice, ce projet a pris du retard suite aux problèmes de pénurie rencontrée par les entreprises mais les débuts des travaux commenceront durant le premier trimestre elle accueillera la périscolaire, ainsi que des animations au profit des assistantes maternelles, dans ce lieu, il y aura également une salle d’attente ainsi que deux salles pouvant accueillir ponctuellement du personnel médical. En effet cette dernière est importante car comme vous le savez le docteur HEGO a pris sa retraite bien méritée, après 43 ans et demi au service des concitoyens, dès que j’ai été avisé par notre docteur je me suis concerté avec d’autres collègues maires pour travailler ensemble sur cette problématique, j’ai également interpellé notre </w:t>
            </w:r>
            <w:r w:rsidR="00C112F9">
              <w:rPr>
                <w:sz w:val="32"/>
                <w:szCs w:val="32"/>
              </w:rPr>
              <w:t>M</w:t>
            </w:r>
            <w:r w:rsidR="00C70C5B" w:rsidRPr="00C70C5B">
              <w:rPr>
                <w:sz w:val="32"/>
                <w:szCs w:val="32"/>
              </w:rPr>
              <w:t xml:space="preserve">inistre des </w:t>
            </w:r>
            <w:r w:rsidR="00C112F9">
              <w:rPr>
                <w:sz w:val="32"/>
                <w:szCs w:val="32"/>
              </w:rPr>
              <w:t>S</w:t>
            </w:r>
            <w:r w:rsidR="00C70C5B" w:rsidRPr="00C70C5B">
              <w:rPr>
                <w:sz w:val="32"/>
                <w:szCs w:val="32"/>
              </w:rPr>
              <w:t xml:space="preserve">olidarités et de la </w:t>
            </w:r>
            <w:r w:rsidR="00C112F9">
              <w:rPr>
                <w:sz w:val="32"/>
                <w:szCs w:val="32"/>
              </w:rPr>
              <w:t>S</w:t>
            </w:r>
            <w:r w:rsidR="00C70C5B" w:rsidRPr="00C70C5B">
              <w:rPr>
                <w:sz w:val="32"/>
                <w:szCs w:val="32"/>
              </w:rPr>
              <w:t>anté à ce sujet, ainsi que notre députée. Nous mettons tout en œuvre afin de pallier à ce manque, mais la tâche est compliquée car comme vous avez pu le lire dans la presse le désert médical touche beaucoup de communes et les doléances des jeunes médecins sont trop importantes par rapport à notre budget</w:t>
            </w:r>
            <w:r w:rsidR="00C112F9">
              <w:rPr>
                <w:sz w:val="32"/>
                <w:szCs w:val="32"/>
              </w:rPr>
              <w:t>.</w:t>
            </w:r>
          </w:p>
          <w:p w14:paraId="40253584" w14:textId="76907020" w:rsidR="00C70C5B" w:rsidRPr="00C70C5B" w:rsidRDefault="004B71DB" w:rsidP="00C70C5B">
            <w:pPr>
              <w:jc w:val="both"/>
              <w:rPr>
                <w:sz w:val="32"/>
                <w:szCs w:val="32"/>
              </w:rPr>
            </w:pPr>
            <w:r>
              <w:rPr>
                <w:sz w:val="32"/>
                <w:szCs w:val="32"/>
              </w:rPr>
              <w:t xml:space="preserve">           </w:t>
            </w:r>
            <w:r w:rsidR="00C70C5B" w:rsidRPr="00C70C5B">
              <w:rPr>
                <w:sz w:val="32"/>
                <w:szCs w:val="32"/>
              </w:rPr>
              <w:t>Toujours dans les travaux dès que le SIDEN SIAN aura donné son accord pour le changement des tuyaux de plomb il sera procédé à la réfection de l’impasse Gabriel P</w:t>
            </w:r>
            <w:r w:rsidR="00C112F9">
              <w:rPr>
                <w:sz w:val="32"/>
                <w:szCs w:val="32"/>
              </w:rPr>
              <w:t>erri</w:t>
            </w:r>
            <w:r w:rsidR="00C70C5B" w:rsidRPr="00C70C5B">
              <w:rPr>
                <w:sz w:val="32"/>
                <w:szCs w:val="32"/>
              </w:rPr>
              <w:t>, de même nous avons déposé auprès de nos partenaires institutionnels des dossiers de demande de subventions afin de réhabiliter la place Romain ROLLAND, nous travaillons toujours sur la requalification de l’ancienne ligne de chemin de fer pour en faire un chemin de promenade.</w:t>
            </w:r>
          </w:p>
          <w:p w14:paraId="2FA4E783" w14:textId="6BF39205" w:rsidR="00C70C5B" w:rsidRPr="00C70C5B" w:rsidRDefault="004B71DB" w:rsidP="00C70C5B">
            <w:pPr>
              <w:jc w:val="both"/>
              <w:rPr>
                <w:sz w:val="32"/>
                <w:szCs w:val="32"/>
              </w:rPr>
            </w:pPr>
            <w:r>
              <w:rPr>
                <w:sz w:val="32"/>
                <w:szCs w:val="32"/>
              </w:rPr>
              <w:lastRenderedPageBreak/>
              <w:t xml:space="preserve">         </w:t>
            </w:r>
            <w:r w:rsidR="00C70C5B" w:rsidRPr="00C70C5B">
              <w:rPr>
                <w:sz w:val="32"/>
                <w:szCs w:val="32"/>
              </w:rPr>
              <w:t xml:space="preserve">Concernant notre patrimoine communal, un dossier de demande de subvention </w:t>
            </w:r>
            <w:r>
              <w:rPr>
                <w:sz w:val="32"/>
                <w:szCs w:val="32"/>
              </w:rPr>
              <w:t>a</w:t>
            </w:r>
            <w:r w:rsidR="00C70C5B" w:rsidRPr="00C70C5B">
              <w:rPr>
                <w:sz w:val="32"/>
                <w:szCs w:val="32"/>
              </w:rPr>
              <w:t xml:space="preserve"> été déposé afin de permettre la rénovation du moulin pour la partie charpente et ailes.</w:t>
            </w:r>
          </w:p>
          <w:p w14:paraId="46E8AA60" w14:textId="1D591BFF" w:rsidR="00C70C5B" w:rsidRPr="00C70C5B" w:rsidRDefault="004B71DB" w:rsidP="00C70C5B">
            <w:pPr>
              <w:jc w:val="both"/>
              <w:rPr>
                <w:sz w:val="32"/>
                <w:szCs w:val="32"/>
              </w:rPr>
            </w:pPr>
            <w:r>
              <w:rPr>
                <w:sz w:val="32"/>
                <w:szCs w:val="32"/>
              </w:rPr>
              <w:t xml:space="preserve">           </w:t>
            </w:r>
            <w:r w:rsidR="00C70C5B" w:rsidRPr="00C70C5B">
              <w:rPr>
                <w:sz w:val="32"/>
                <w:szCs w:val="32"/>
              </w:rPr>
              <w:t>Dans le domaine du développement durable nous travaillons avec le pays du Cambrésis sur deux projets qui pourraient voir le jour à plus ou moins long terme à savoir la rénovation énergétique avec l’installation de chaudière biomasse aux écoles mais également l’installation de panneaux photovoltaïques à la salle des fêtes afin que celle-ci soi autonome énergétiquement, bien entendu ces projets seront menés à terme suivant les couts et les subventions obtenues.</w:t>
            </w:r>
          </w:p>
          <w:p w14:paraId="487D74A2" w14:textId="1E2A81C0" w:rsidR="00C70C5B" w:rsidRPr="00C70C5B" w:rsidRDefault="004B71DB" w:rsidP="00C70C5B">
            <w:pPr>
              <w:jc w:val="both"/>
              <w:rPr>
                <w:sz w:val="32"/>
                <w:szCs w:val="32"/>
              </w:rPr>
            </w:pPr>
            <w:r>
              <w:rPr>
                <w:sz w:val="32"/>
                <w:szCs w:val="32"/>
              </w:rPr>
              <w:t xml:space="preserve">            </w:t>
            </w:r>
            <w:r w:rsidR="00C70C5B" w:rsidRPr="00C70C5B">
              <w:rPr>
                <w:sz w:val="32"/>
                <w:szCs w:val="32"/>
              </w:rPr>
              <w:t>J’espère également voir en cette année le projet d’extension de la commune sortir de terre, il s’agit d’un éco quartier mais également la construction d’un béguinage, les discussions entre le promoteur immobilier et les propriétaires terriens sont en cours</w:t>
            </w:r>
            <w:r w:rsidR="00C112F9">
              <w:rPr>
                <w:sz w:val="32"/>
                <w:szCs w:val="32"/>
              </w:rPr>
              <w:t>.</w:t>
            </w:r>
            <w:r w:rsidR="00C70C5B" w:rsidRPr="00C70C5B">
              <w:rPr>
                <w:sz w:val="32"/>
                <w:szCs w:val="32"/>
              </w:rPr>
              <w:t xml:space="preserve"> </w:t>
            </w:r>
          </w:p>
          <w:p w14:paraId="0FF04871" w14:textId="110E0B0B" w:rsidR="00C70C5B" w:rsidRPr="00C70C5B" w:rsidRDefault="004B71DB" w:rsidP="00C70C5B">
            <w:pPr>
              <w:jc w:val="both"/>
              <w:rPr>
                <w:sz w:val="32"/>
                <w:szCs w:val="32"/>
              </w:rPr>
            </w:pPr>
            <w:r>
              <w:rPr>
                <w:sz w:val="32"/>
                <w:szCs w:val="32"/>
              </w:rPr>
              <w:t xml:space="preserve">           </w:t>
            </w:r>
            <w:r w:rsidR="00C70C5B" w:rsidRPr="00C70C5B">
              <w:rPr>
                <w:sz w:val="32"/>
                <w:szCs w:val="32"/>
              </w:rPr>
              <w:t>J’en profite pour remercier nos partenaires financiers que nous sollicitons pour chaque dossier</w:t>
            </w:r>
            <w:r w:rsidR="00C112F9">
              <w:rPr>
                <w:sz w:val="32"/>
                <w:szCs w:val="32"/>
              </w:rPr>
              <w:t> :</w:t>
            </w:r>
            <w:r w:rsidR="00C70C5B" w:rsidRPr="00C70C5B">
              <w:rPr>
                <w:sz w:val="32"/>
                <w:szCs w:val="32"/>
              </w:rPr>
              <w:t xml:space="preserve"> l’</w:t>
            </w:r>
            <w:r w:rsidR="00C112F9">
              <w:rPr>
                <w:sz w:val="32"/>
                <w:szCs w:val="32"/>
              </w:rPr>
              <w:t>E</w:t>
            </w:r>
            <w:r w:rsidR="00C70C5B" w:rsidRPr="00C70C5B">
              <w:rPr>
                <w:sz w:val="32"/>
                <w:szCs w:val="32"/>
              </w:rPr>
              <w:t xml:space="preserve">tat, le </w:t>
            </w:r>
            <w:r w:rsidR="00C112F9">
              <w:rPr>
                <w:sz w:val="32"/>
                <w:szCs w:val="32"/>
              </w:rPr>
              <w:t>D</w:t>
            </w:r>
            <w:r w:rsidR="00C70C5B" w:rsidRPr="00C70C5B">
              <w:rPr>
                <w:sz w:val="32"/>
                <w:szCs w:val="32"/>
              </w:rPr>
              <w:t xml:space="preserve">épartement, la </w:t>
            </w:r>
            <w:r w:rsidR="00C112F9">
              <w:rPr>
                <w:sz w:val="32"/>
                <w:szCs w:val="32"/>
              </w:rPr>
              <w:t>R</w:t>
            </w:r>
            <w:r w:rsidR="00C70C5B" w:rsidRPr="00C70C5B">
              <w:rPr>
                <w:sz w:val="32"/>
                <w:szCs w:val="32"/>
              </w:rPr>
              <w:t xml:space="preserve">égion et la </w:t>
            </w:r>
            <w:r w:rsidR="00C112F9">
              <w:rPr>
                <w:sz w:val="32"/>
                <w:szCs w:val="32"/>
              </w:rPr>
              <w:t>C</w:t>
            </w:r>
            <w:r w:rsidR="00C70C5B" w:rsidRPr="00C70C5B">
              <w:rPr>
                <w:sz w:val="32"/>
                <w:szCs w:val="32"/>
              </w:rPr>
              <w:t>ommunauté d’</w:t>
            </w:r>
            <w:r w:rsidR="00C112F9">
              <w:rPr>
                <w:sz w:val="32"/>
                <w:szCs w:val="32"/>
              </w:rPr>
              <w:t>A</w:t>
            </w:r>
            <w:r w:rsidR="00C70C5B" w:rsidRPr="00C70C5B">
              <w:rPr>
                <w:sz w:val="32"/>
                <w:szCs w:val="32"/>
              </w:rPr>
              <w:t>gglomération, sans l’octroi de ces subventions certaines réalisations ne pourraient voir le jour</w:t>
            </w:r>
            <w:r w:rsidR="00C112F9">
              <w:rPr>
                <w:sz w:val="32"/>
                <w:szCs w:val="32"/>
              </w:rPr>
              <w:t>.</w:t>
            </w:r>
          </w:p>
          <w:p w14:paraId="1017C582" w14:textId="52AAF5A1" w:rsidR="00C70C5B" w:rsidRPr="00C70C5B" w:rsidRDefault="004B71DB" w:rsidP="00C70C5B">
            <w:pPr>
              <w:jc w:val="both"/>
              <w:rPr>
                <w:sz w:val="32"/>
                <w:szCs w:val="32"/>
              </w:rPr>
            </w:pPr>
            <w:r>
              <w:rPr>
                <w:sz w:val="32"/>
                <w:szCs w:val="32"/>
              </w:rPr>
              <w:t xml:space="preserve">            </w:t>
            </w:r>
            <w:r w:rsidR="00C70C5B" w:rsidRPr="00C70C5B">
              <w:rPr>
                <w:sz w:val="32"/>
                <w:szCs w:val="32"/>
              </w:rPr>
              <w:t>Je tiens également à saluer l’ensemble des élus du conseil municipal qui s’investit et apporte sa confiance dans ces projets afin de faire de notre commune un village dynamique et rayonnant, mais également les membres du CCAS pour leurs dévouements.</w:t>
            </w:r>
          </w:p>
          <w:p w14:paraId="7B00D760" w14:textId="039E054C" w:rsidR="00C70C5B" w:rsidRPr="00C70C5B" w:rsidRDefault="00C70C5B" w:rsidP="00C70C5B">
            <w:pPr>
              <w:jc w:val="both"/>
              <w:rPr>
                <w:sz w:val="32"/>
                <w:szCs w:val="32"/>
              </w:rPr>
            </w:pPr>
            <w:r w:rsidRPr="00C70C5B">
              <w:rPr>
                <w:sz w:val="32"/>
                <w:szCs w:val="32"/>
              </w:rPr>
              <w:t>Enfin, et surtout, je vous adresse à toutes et à tous mes meilleurs vœux pour cette nouvelle année. Que 2022 soit source d’espoir et d’optimisme, qu’elle vous apporte une multitude de petits et grands moments de joie !</w:t>
            </w:r>
          </w:p>
          <w:p w14:paraId="6A538531" w14:textId="77777777" w:rsidR="00C70C5B" w:rsidRPr="00C70C5B" w:rsidRDefault="00C70C5B" w:rsidP="00C70C5B">
            <w:pPr>
              <w:jc w:val="both"/>
              <w:rPr>
                <w:sz w:val="32"/>
                <w:szCs w:val="32"/>
              </w:rPr>
            </w:pPr>
          </w:p>
          <w:p w14:paraId="2129AACE" w14:textId="4B9B7DE6" w:rsidR="00C70C5B" w:rsidRDefault="00C70C5B" w:rsidP="00C70C5B">
            <w:pPr>
              <w:jc w:val="both"/>
              <w:rPr>
                <w:sz w:val="32"/>
                <w:szCs w:val="32"/>
              </w:rPr>
            </w:pPr>
            <w:r w:rsidRPr="00C70C5B">
              <w:rPr>
                <w:sz w:val="32"/>
                <w:szCs w:val="32"/>
              </w:rPr>
              <w:t>Prenez bien soin de vous et de vous proches.</w:t>
            </w:r>
          </w:p>
          <w:p w14:paraId="2739C257" w14:textId="2B04A514" w:rsidR="0054328B" w:rsidRDefault="0054328B" w:rsidP="00C70C5B">
            <w:pPr>
              <w:jc w:val="both"/>
              <w:rPr>
                <w:sz w:val="32"/>
                <w:szCs w:val="32"/>
              </w:rPr>
            </w:pPr>
            <w:r>
              <w:rPr>
                <w:sz w:val="32"/>
                <w:szCs w:val="32"/>
              </w:rPr>
              <w:t>Amicalement,</w:t>
            </w:r>
          </w:p>
          <w:p w14:paraId="217E6F36" w14:textId="15F30EBD" w:rsidR="004B71DB" w:rsidRDefault="004B71DB" w:rsidP="0054328B">
            <w:pPr>
              <w:jc w:val="right"/>
              <w:rPr>
                <w:sz w:val="32"/>
                <w:szCs w:val="32"/>
              </w:rPr>
            </w:pPr>
            <w:r>
              <w:rPr>
                <w:sz w:val="32"/>
                <w:szCs w:val="32"/>
              </w:rPr>
              <w:t>Stéphane Jumeaux</w:t>
            </w:r>
          </w:p>
          <w:p w14:paraId="28891744" w14:textId="1A636147" w:rsidR="004B71DB" w:rsidRDefault="004B71DB" w:rsidP="0054328B">
            <w:pPr>
              <w:jc w:val="right"/>
              <w:rPr>
                <w:sz w:val="32"/>
                <w:szCs w:val="32"/>
              </w:rPr>
            </w:pPr>
            <w:r>
              <w:rPr>
                <w:sz w:val="32"/>
                <w:szCs w:val="32"/>
              </w:rPr>
              <w:t>Maire,</w:t>
            </w:r>
          </w:p>
          <w:p w14:paraId="4CB2273F" w14:textId="0CB729E2" w:rsidR="004B71DB" w:rsidRDefault="004B71DB" w:rsidP="0054328B">
            <w:pPr>
              <w:jc w:val="right"/>
              <w:rPr>
                <w:sz w:val="32"/>
                <w:szCs w:val="32"/>
              </w:rPr>
            </w:pPr>
            <w:r>
              <w:rPr>
                <w:sz w:val="32"/>
                <w:szCs w:val="32"/>
              </w:rPr>
              <w:t>Vice-Président de la CA2C</w:t>
            </w:r>
          </w:p>
          <w:p w14:paraId="5C2ADAD6" w14:textId="3D7EEAF9" w:rsidR="00C70C5B" w:rsidRPr="00C70C5B" w:rsidRDefault="004B71DB" w:rsidP="0054328B">
            <w:pPr>
              <w:jc w:val="right"/>
              <w:rPr>
                <w:sz w:val="32"/>
                <w:szCs w:val="32"/>
              </w:rPr>
            </w:pPr>
            <w:r>
              <w:rPr>
                <w:sz w:val="32"/>
                <w:szCs w:val="32"/>
              </w:rPr>
              <w:t>Président de Cambrésis Emploi</w:t>
            </w:r>
          </w:p>
        </w:tc>
      </w:tr>
      <w:tr w:rsidR="00276BC5" w14:paraId="4E370699" w14:textId="77777777" w:rsidTr="00FF2658">
        <w:trPr>
          <w:trHeight w:val="1899"/>
        </w:trPr>
        <w:tc>
          <w:tcPr>
            <w:tcW w:w="10712" w:type="dxa"/>
            <w:shd w:val="clear" w:color="auto" w:fill="F2F2F2" w:themeFill="background1" w:themeFillShade="F2"/>
            <w:vAlign w:val="center"/>
          </w:tcPr>
          <w:p w14:paraId="7ECD1E99" w14:textId="77777777" w:rsidR="0054328B" w:rsidRPr="0054328B" w:rsidRDefault="0054328B" w:rsidP="0054328B">
            <w:pPr>
              <w:jc w:val="center"/>
              <w:rPr>
                <w:bCs/>
                <w:i/>
                <w:sz w:val="36"/>
              </w:rPr>
            </w:pPr>
            <w:r w:rsidRPr="0054328B">
              <w:rPr>
                <w:bCs/>
                <w:i/>
                <w:sz w:val="36"/>
              </w:rPr>
              <w:lastRenderedPageBreak/>
              <w:t>SOMMAIRE</w:t>
            </w:r>
          </w:p>
          <w:p w14:paraId="5093B942" w14:textId="727C0E74" w:rsidR="00C70C5B" w:rsidRPr="00C70C5B" w:rsidRDefault="00C70C5B" w:rsidP="0054328B">
            <w:pPr>
              <w:pStyle w:val="Textedemiseenvidence"/>
              <w:rPr>
                <w:b w:val="0"/>
                <w:bCs/>
              </w:rPr>
            </w:pPr>
          </w:p>
        </w:tc>
      </w:tr>
      <w:tr w:rsidR="00276BC5" w14:paraId="030AEB41" w14:textId="77777777" w:rsidTr="00FF2658">
        <w:trPr>
          <w:trHeight w:val="5931"/>
        </w:trPr>
        <w:tc>
          <w:tcPr>
            <w:tcW w:w="10712" w:type="dxa"/>
            <w:tcBorders>
              <w:bottom w:val="single" w:sz="4" w:space="0" w:color="auto"/>
            </w:tcBorders>
          </w:tcPr>
          <w:p w14:paraId="6EB10BA6" w14:textId="02551AA9" w:rsidR="00753301" w:rsidRDefault="00753301" w:rsidP="00DF027C">
            <w:pPr>
              <w:pStyle w:val="Contenu"/>
              <w:rPr>
                <w:iCs/>
                <w:sz w:val="36"/>
              </w:rPr>
            </w:pPr>
          </w:p>
          <w:p w14:paraId="15EC7AE5" w14:textId="66BBBB13" w:rsidR="00392113" w:rsidRPr="007B5A2C" w:rsidRDefault="00392113" w:rsidP="007B5A2C">
            <w:pPr>
              <w:pStyle w:val="Contenu"/>
              <w:numPr>
                <w:ilvl w:val="0"/>
                <w:numId w:val="23"/>
              </w:numPr>
              <w:ind w:left="720" w:hanging="360"/>
              <w:rPr>
                <w:iCs/>
                <w:sz w:val="36"/>
              </w:rPr>
            </w:pPr>
            <w:r w:rsidRPr="0054328B">
              <w:rPr>
                <w:iCs/>
                <w:sz w:val="36"/>
              </w:rPr>
              <w:t xml:space="preserve">Les échos du Conseil Municipal </w:t>
            </w:r>
            <w:r w:rsidR="007B5A2C">
              <w:rPr>
                <w:iCs/>
                <w:sz w:val="36"/>
              </w:rPr>
              <w:t xml:space="preserve">                                         page</w:t>
            </w:r>
            <w:r w:rsidRPr="007B5A2C">
              <w:rPr>
                <w:iCs/>
                <w:sz w:val="36"/>
              </w:rPr>
              <w:t xml:space="preserve">    </w:t>
            </w:r>
            <w:r w:rsidR="00082357">
              <w:rPr>
                <w:iCs/>
                <w:sz w:val="36"/>
              </w:rPr>
              <w:t>6</w:t>
            </w:r>
            <w:r w:rsidRPr="007B5A2C">
              <w:rPr>
                <w:iCs/>
                <w:sz w:val="36"/>
              </w:rPr>
              <w:t xml:space="preserve">                            </w:t>
            </w:r>
            <w:r w:rsidR="0022264C" w:rsidRPr="007B5A2C">
              <w:rPr>
                <w:iCs/>
                <w:sz w:val="36"/>
              </w:rPr>
              <w:t xml:space="preserve">      </w:t>
            </w:r>
            <w:r w:rsidR="00885FE8" w:rsidRPr="007B5A2C">
              <w:rPr>
                <w:iCs/>
                <w:sz w:val="36"/>
              </w:rPr>
              <w:t xml:space="preserve">     </w:t>
            </w:r>
            <w:r w:rsidRPr="007B5A2C">
              <w:rPr>
                <w:iCs/>
                <w:sz w:val="36"/>
              </w:rPr>
              <w:t xml:space="preserve">  </w:t>
            </w:r>
          </w:p>
          <w:p w14:paraId="033F1EFB" w14:textId="27942DAB" w:rsidR="0022264C" w:rsidRPr="0054328B" w:rsidRDefault="0022264C" w:rsidP="0022264C">
            <w:pPr>
              <w:pStyle w:val="Contenu"/>
              <w:rPr>
                <w:iCs/>
                <w:sz w:val="36"/>
              </w:rPr>
            </w:pPr>
          </w:p>
          <w:p w14:paraId="7AA8D296" w14:textId="48D3724C" w:rsidR="0022264C" w:rsidRDefault="0022264C" w:rsidP="00D115BE">
            <w:pPr>
              <w:pStyle w:val="Contenu"/>
              <w:numPr>
                <w:ilvl w:val="0"/>
                <w:numId w:val="23"/>
              </w:numPr>
              <w:ind w:left="720" w:hanging="360"/>
              <w:rPr>
                <w:iCs/>
                <w:sz w:val="36"/>
              </w:rPr>
            </w:pPr>
            <w:r w:rsidRPr="0054328B">
              <w:rPr>
                <w:iCs/>
                <w:sz w:val="36"/>
              </w:rPr>
              <w:t xml:space="preserve">La vie communale </w:t>
            </w:r>
          </w:p>
          <w:p w14:paraId="60C473FE" w14:textId="77777777" w:rsidR="007B5A2C" w:rsidRDefault="007B5A2C" w:rsidP="007B5A2C">
            <w:pPr>
              <w:pStyle w:val="Paragraphedeliste"/>
              <w:rPr>
                <w:iCs/>
                <w:sz w:val="36"/>
              </w:rPr>
            </w:pPr>
          </w:p>
          <w:p w14:paraId="72D4977C" w14:textId="2E9242F8" w:rsidR="007B5A2C" w:rsidRDefault="007B5A2C" w:rsidP="007B5A2C">
            <w:pPr>
              <w:pStyle w:val="Contenu"/>
              <w:numPr>
                <w:ilvl w:val="0"/>
                <w:numId w:val="34"/>
              </w:numPr>
              <w:rPr>
                <w:iCs/>
                <w:sz w:val="36"/>
              </w:rPr>
            </w:pPr>
            <w:r>
              <w:rPr>
                <w:iCs/>
                <w:sz w:val="36"/>
              </w:rPr>
              <w:t>Enfance-jeunesse                                     page</w:t>
            </w:r>
            <w:r w:rsidR="00082357">
              <w:rPr>
                <w:iCs/>
                <w:sz w:val="36"/>
              </w:rPr>
              <w:t xml:space="preserve">    9</w:t>
            </w:r>
          </w:p>
          <w:p w14:paraId="326A1788" w14:textId="43D28C96" w:rsidR="00082357" w:rsidRDefault="007B5A2C" w:rsidP="007B5A2C">
            <w:pPr>
              <w:pStyle w:val="Contenu"/>
              <w:numPr>
                <w:ilvl w:val="0"/>
                <w:numId w:val="34"/>
              </w:numPr>
              <w:rPr>
                <w:iCs/>
                <w:sz w:val="36"/>
              </w:rPr>
            </w:pPr>
            <w:r>
              <w:rPr>
                <w:iCs/>
                <w:sz w:val="36"/>
              </w:rPr>
              <w:t xml:space="preserve">Vie scolaire-péri-cantine          </w:t>
            </w:r>
            <w:r w:rsidR="00082357">
              <w:rPr>
                <w:iCs/>
                <w:sz w:val="36"/>
              </w:rPr>
              <w:t xml:space="preserve">              </w:t>
            </w:r>
            <w:r>
              <w:rPr>
                <w:iCs/>
                <w:sz w:val="36"/>
              </w:rPr>
              <w:t xml:space="preserve"> </w:t>
            </w:r>
            <w:r w:rsidR="00082357">
              <w:rPr>
                <w:iCs/>
                <w:sz w:val="36"/>
              </w:rPr>
              <w:t>page   11</w:t>
            </w:r>
          </w:p>
          <w:p w14:paraId="36ADEF82" w14:textId="3931AEC7" w:rsidR="007B5A2C" w:rsidRDefault="00082357" w:rsidP="007B5A2C">
            <w:pPr>
              <w:pStyle w:val="Contenu"/>
              <w:numPr>
                <w:ilvl w:val="0"/>
                <w:numId w:val="34"/>
              </w:numPr>
              <w:rPr>
                <w:iCs/>
                <w:sz w:val="36"/>
              </w:rPr>
            </w:pPr>
            <w:r>
              <w:rPr>
                <w:iCs/>
                <w:sz w:val="36"/>
              </w:rPr>
              <w:t xml:space="preserve">Nos Aînés                                     </w:t>
            </w:r>
            <w:r w:rsidR="007B5A2C">
              <w:rPr>
                <w:iCs/>
                <w:sz w:val="36"/>
              </w:rPr>
              <w:t xml:space="preserve">              page</w:t>
            </w:r>
            <w:r>
              <w:rPr>
                <w:iCs/>
                <w:sz w:val="36"/>
              </w:rPr>
              <w:t xml:space="preserve">   12</w:t>
            </w:r>
          </w:p>
          <w:p w14:paraId="120F2DE0" w14:textId="109DD29C" w:rsidR="007B5A2C" w:rsidRDefault="007B5A2C" w:rsidP="007B5A2C">
            <w:pPr>
              <w:pStyle w:val="Contenu"/>
              <w:numPr>
                <w:ilvl w:val="0"/>
                <w:numId w:val="34"/>
              </w:numPr>
              <w:rPr>
                <w:iCs/>
                <w:sz w:val="36"/>
              </w:rPr>
            </w:pPr>
            <w:r>
              <w:rPr>
                <w:iCs/>
                <w:sz w:val="36"/>
              </w:rPr>
              <w:t>Travaux                                                       page</w:t>
            </w:r>
            <w:r w:rsidR="00082357">
              <w:rPr>
                <w:iCs/>
                <w:sz w:val="36"/>
              </w:rPr>
              <w:t xml:space="preserve">   13</w:t>
            </w:r>
          </w:p>
          <w:p w14:paraId="1474A2B1" w14:textId="458FF35B" w:rsidR="007B5A2C" w:rsidRDefault="007B5A2C" w:rsidP="007B5A2C">
            <w:pPr>
              <w:pStyle w:val="Contenu"/>
              <w:numPr>
                <w:ilvl w:val="0"/>
                <w:numId w:val="34"/>
              </w:numPr>
              <w:rPr>
                <w:iCs/>
                <w:sz w:val="36"/>
              </w:rPr>
            </w:pPr>
            <w:r>
              <w:rPr>
                <w:iCs/>
                <w:sz w:val="36"/>
              </w:rPr>
              <w:t>Cadre de vie-sécurité                               page</w:t>
            </w:r>
            <w:r w:rsidR="00082357">
              <w:rPr>
                <w:iCs/>
                <w:sz w:val="36"/>
              </w:rPr>
              <w:t xml:space="preserve">   14</w:t>
            </w:r>
          </w:p>
          <w:p w14:paraId="268BB861" w14:textId="067E5149" w:rsidR="007B5A2C" w:rsidRDefault="007B5A2C" w:rsidP="007B5A2C">
            <w:pPr>
              <w:pStyle w:val="Contenu"/>
              <w:numPr>
                <w:ilvl w:val="0"/>
                <w:numId w:val="34"/>
              </w:numPr>
              <w:rPr>
                <w:iCs/>
                <w:sz w:val="36"/>
              </w:rPr>
            </w:pPr>
            <w:r>
              <w:rPr>
                <w:iCs/>
                <w:sz w:val="36"/>
              </w:rPr>
              <w:t>Divertissements                                        page</w:t>
            </w:r>
            <w:r w:rsidR="00082357">
              <w:rPr>
                <w:iCs/>
                <w:sz w:val="36"/>
              </w:rPr>
              <w:t xml:space="preserve">   15</w:t>
            </w:r>
          </w:p>
          <w:p w14:paraId="12AE3107" w14:textId="46946C31" w:rsidR="007B5A2C" w:rsidRDefault="007B5A2C" w:rsidP="007B5A2C">
            <w:pPr>
              <w:pStyle w:val="Contenu"/>
              <w:numPr>
                <w:ilvl w:val="0"/>
                <w:numId w:val="34"/>
              </w:numPr>
              <w:rPr>
                <w:iCs/>
                <w:sz w:val="36"/>
              </w:rPr>
            </w:pPr>
            <w:r>
              <w:rPr>
                <w:iCs/>
                <w:sz w:val="36"/>
              </w:rPr>
              <w:t>Cérémonie                                                 page</w:t>
            </w:r>
            <w:r w:rsidR="00082357">
              <w:rPr>
                <w:iCs/>
                <w:sz w:val="36"/>
              </w:rPr>
              <w:t xml:space="preserve">   15</w:t>
            </w:r>
          </w:p>
          <w:p w14:paraId="5369AD05" w14:textId="3481AA07" w:rsidR="007B5A2C" w:rsidRDefault="007B5A2C" w:rsidP="007B5A2C">
            <w:pPr>
              <w:pStyle w:val="Contenu"/>
              <w:numPr>
                <w:ilvl w:val="0"/>
                <w:numId w:val="34"/>
              </w:numPr>
              <w:rPr>
                <w:iCs/>
                <w:sz w:val="36"/>
              </w:rPr>
            </w:pPr>
            <w:r>
              <w:rPr>
                <w:iCs/>
                <w:sz w:val="36"/>
              </w:rPr>
              <w:t>Associations-commerces                         page</w:t>
            </w:r>
            <w:r w:rsidR="00082357">
              <w:rPr>
                <w:iCs/>
                <w:sz w:val="36"/>
              </w:rPr>
              <w:t xml:space="preserve">   16</w:t>
            </w:r>
          </w:p>
          <w:p w14:paraId="62D1823C" w14:textId="667E871D" w:rsidR="007B5A2C" w:rsidRDefault="007B5A2C" w:rsidP="007B5A2C">
            <w:pPr>
              <w:pStyle w:val="Contenu"/>
              <w:numPr>
                <w:ilvl w:val="0"/>
                <w:numId w:val="34"/>
              </w:numPr>
              <w:rPr>
                <w:iCs/>
                <w:sz w:val="36"/>
              </w:rPr>
            </w:pPr>
            <w:r>
              <w:rPr>
                <w:iCs/>
                <w:sz w:val="36"/>
              </w:rPr>
              <w:t>Annuaire de nos professionnels             page</w:t>
            </w:r>
            <w:r w:rsidR="00082357">
              <w:rPr>
                <w:iCs/>
                <w:sz w:val="36"/>
              </w:rPr>
              <w:t xml:space="preserve">   17</w:t>
            </w:r>
          </w:p>
          <w:p w14:paraId="20AA8697" w14:textId="46A45299" w:rsidR="007B5A2C" w:rsidRDefault="007B5A2C" w:rsidP="007B5A2C">
            <w:pPr>
              <w:pStyle w:val="Contenu"/>
              <w:numPr>
                <w:ilvl w:val="0"/>
                <w:numId w:val="34"/>
              </w:numPr>
              <w:rPr>
                <w:iCs/>
                <w:sz w:val="36"/>
              </w:rPr>
            </w:pPr>
            <w:r>
              <w:rPr>
                <w:iCs/>
                <w:sz w:val="36"/>
              </w:rPr>
              <w:t xml:space="preserve">Communication                                         page </w:t>
            </w:r>
            <w:r w:rsidR="00082357">
              <w:rPr>
                <w:iCs/>
                <w:sz w:val="36"/>
              </w:rPr>
              <w:t xml:space="preserve">  20</w:t>
            </w:r>
          </w:p>
          <w:p w14:paraId="47D67626" w14:textId="77777777" w:rsidR="007B5A2C" w:rsidRDefault="007B5A2C" w:rsidP="007B5A2C">
            <w:pPr>
              <w:pStyle w:val="Contenu"/>
              <w:rPr>
                <w:iCs/>
                <w:sz w:val="36"/>
              </w:rPr>
            </w:pPr>
          </w:p>
          <w:p w14:paraId="5063928B" w14:textId="4A6BB9AF" w:rsidR="007B5A2C" w:rsidRDefault="007B5A2C" w:rsidP="007B5A2C">
            <w:pPr>
              <w:pStyle w:val="Contenu"/>
              <w:numPr>
                <w:ilvl w:val="0"/>
                <w:numId w:val="35"/>
              </w:numPr>
              <w:rPr>
                <w:iCs/>
                <w:sz w:val="36"/>
              </w:rPr>
            </w:pPr>
            <w:r>
              <w:rPr>
                <w:iCs/>
                <w:sz w:val="36"/>
              </w:rPr>
              <w:t>Vie pratique                                                                            page</w:t>
            </w:r>
            <w:r w:rsidR="00082357">
              <w:rPr>
                <w:iCs/>
                <w:sz w:val="36"/>
              </w:rPr>
              <w:t xml:space="preserve">   21</w:t>
            </w:r>
          </w:p>
          <w:p w14:paraId="17C6E7AC" w14:textId="4FB739B0" w:rsidR="007B5A2C" w:rsidRDefault="007B5A2C" w:rsidP="007B5A2C">
            <w:pPr>
              <w:pStyle w:val="Contenu"/>
              <w:numPr>
                <w:ilvl w:val="0"/>
                <w:numId w:val="35"/>
              </w:numPr>
              <w:rPr>
                <w:iCs/>
                <w:sz w:val="36"/>
              </w:rPr>
            </w:pPr>
            <w:r>
              <w:rPr>
                <w:iCs/>
                <w:sz w:val="36"/>
              </w:rPr>
              <w:t xml:space="preserve">Etat civil                                                                                   page </w:t>
            </w:r>
            <w:r w:rsidR="00082357">
              <w:rPr>
                <w:iCs/>
                <w:sz w:val="36"/>
              </w:rPr>
              <w:t xml:space="preserve">  24</w:t>
            </w:r>
          </w:p>
          <w:p w14:paraId="4EDACC5C" w14:textId="6D36DEFC" w:rsidR="007B5A2C" w:rsidRDefault="007B5A2C" w:rsidP="007B5A2C">
            <w:pPr>
              <w:pStyle w:val="Contenu"/>
              <w:numPr>
                <w:ilvl w:val="0"/>
                <w:numId w:val="35"/>
              </w:numPr>
              <w:rPr>
                <w:iCs/>
                <w:sz w:val="36"/>
              </w:rPr>
            </w:pPr>
            <w:r>
              <w:rPr>
                <w:iCs/>
                <w:sz w:val="36"/>
              </w:rPr>
              <w:t xml:space="preserve">Agenda                                                                                    page </w:t>
            </w:r>
            <w:r w:rsidR="00082357">
              <w:rPr>
                <w:iCs/>
                <w:sz w:val="36"/>
              </w:rPr>
              <w:t xml:space="preserve">   25</w:t>
            </w:r>
          </w:p>
          <w:p w14:paraId="5A492D5D" w14:textId="1003A59D" w:rsidR="007B5A2C" w:rsidRDefault="007B5A2C" w:rsidP="007B5A2C">
            <w:pPr>
              <w:pStyle w:val="Contenu"/>
              <w:numPr>
                <w:ilvl w:val="0"/>
                <w:numId w:val="35"/>
              </w:numPr>
              <w:rPr>
                <w:iCs/>
                <w:sz w:val="36"/>
              </w:rPr>
            </w:pPr>
            <w:r>
              <w:rPr>
                <w:iCs/>
                <w:sz w:val="36"/>
              </w:rPr>
              <w:t>Num</w:t>
            </w:r>
            <w:r w:rsidR="00082357">
              <w:rPr>
                <w:iCs/>
                <w:sz w:val="36"/>
              </w:rPr>
              <w:t>é</w:t>
            </w:r>
            <w:r>
              <w:rPr>
                <w:iCs/>
                <w:sz w:val="36"/>
              </w:rPr>
              <w:t xml:space="preserve">ros utiles                                                                       page </w:t>
            </w:r>
            <w:r w:rsidR="00082357">
              <w:rPr>
                <w:iCs/>
                <w:sz w:val="36"/>
              </w:rPr>
              <w:t xml:space="preserve">  26</w:t>
            </w:r>
          </w:p>
          <w:p w14:paraId="49E936D9" w14:textId="18363D8D" w:rsidR="007B5A2C" w:rsidRDefault="007B5A2C" w:rsidP="007B5A2C">
            <w:pPr>
              <w:pStyle w:val="Contenu"/>
              <w:numPr>
                <w:ilvl w:val="0"/>
                <w:numId w:val="35"/>
              </w:numPr>
              <w:rPr>
                <w:iCs/>
                <w:sz w:val="36"/>
              </w:rPr>
            </w:pPr>
            <w:r>
              <w:rPr>
                <w:iCs/>
                <w:sz w:val="36"/>
              </w:rPr>
              <w:t>Retour en images                                                                  page</w:t>
            </w:r>
            <w:r w:rsidR="00082357">
              <w:rPr>
                <w:iCs/>
                <w:sz w:val="36"/>
              </w:rPr>
              <w:t xml:space="preserve">    27</w:t>
            </w:r>
          </w:p>
          <w:p w14:paraId="3F09718A" w14:textId="77777777" w:rsidR="007B5A2C" w:rsidRPr="007B5A2C" w:rsidRDefault="007B5A2C" w:rsidP="007B5A2C">
            <w:pPr>
              <w:pStyle w:val="Contenu"/>
              <w:ind w:left="720"/>
              <w:rPr>
                <w:iCs/>
                <w:sz w:val="36"/>
              </w:rPr>
            </w:pPr>
          </w:p>
          <w:p w14:paraId="66D8DF91" w14:textId="2905B929" w:rsidR="0022264C" w:rsidRPr="0054328B" w:rsidRDefault="0022264C" w:rsidP="0022264C">
            <w:pPr>
              <w:pStyle w:val="Contenu"/>
              <w:rPr>
                <w:iCs/>
                <w:sz w:val="36"/>
              </w:rPr>
            </w:pPr>
          </w:p>
          <w:p w14:paraId="5EE45120" w14:textId="3CC77069" w:rsidR="0054328B" w:rsidRDefault="0054328B" w:rsidP="00DF027C">
            <w:pPr>
              <w:pStyle w:val="Contenu"/>
              <w:rPr>
                <w:i/>
                <w:sz w:val="36"/>
              </w:rPr>
            </w:pPr>
          </w:p>
          <w:p w14:paraId="6974309A" w14:textId="77777777" w:rsidR="0054328B" w:rsidRDefault="0054328B" w:rsidP="00DF027C">
            <w:pPr>
              <w:pStyle w:val="Contenu"/>
              <w:rPr>
                <w:i/>
                <w:sz w:val="36"/>
              </w:rPr>
            </w:pPr>
          </w:p>
          <w:p w14:paraId="5BA9FD06" w14:textId="314CD3DE" w:rsidR="00753301" w:rsidRPr="002C1253" w:rsidRDefault="00753301" w:rsidP="00DF027C">
            <w:pPr>
              <w:pStyle w:val="Contenu"/>
              <w:numPr>
                <w:ilvl w:val="0"/>
                <w:numId w:val="23"/>
              </w:numPr>
              <w:ind w:left="720" w:hanging="360"/>
              <w:rPr>
                <w:b/>
                <w:bCs/>
                <w:iCs/>
                <w:sz w:val="36"/>
              </w:rPr>
            </w:pPr>
            <w:r w:rsidRPr="00CA27FF">
              <w:rPr>
                <w:b/>
                <w:bCs/>
                <w:iCs/>
                <w:sz w:val="36"/>
              </w:rPr>
              <w:t>LES ECHOS DU CONSEIL MUNCIPAL</w:t>
            </w:r>
          </w:p>
          <w:p w14:paraId="6A3084EC" w14:textId="626830AB" w:rsidR="00753301" w:rsidRDefault="00753301" w:rsidP="00DF027C">
            <w:pPr>
              <w:pStyle w:val="Contenu"/>
              <w:rPr>
                <w:i/>
                <w:sz w:val="36"/>
              </w:rPr>
            </w:pPr>
          </w:p>
          <w:p w14:paraId="3C5A3563" w14:textId="77777777" w:rsidR="002556C0" w:rsidRPr="00FA1DB9" w:rsidRDefault="002556C0" w:rsidP="002556C0">
            <w:pPr>
              <w:pStyle w:val="Corps"/>
              <w:rPr>
                <w:sz w:val="24"/>
                <w:szCs w:val="24"/>
                <w14:textOutline w14:w="12700" w14:cap="flat" w14:cmpd="sng" w14:algn="ctr">
                  <w14:solidFill>
                    <w14:srgbClr w14:val="000000"/>
                  </w14:solidFill>
                  <w14:prstDash w14:val="solid"/>
                  <w14:miter w14:lim="400000"/>
                </w14:textOutline>
              </w:rPr>
            </w:pPr>
            <w:r w:rsidRPr="00FA1DB9">
              <w:rPr>
                <w:sz w:val="24"/>
                <w:szCs w:val="24"/>
                <w14:textOutline w14:w="12700" w14:cap="flat" w14:cmpd="sng" w14:algn="ctr">
                  <w14:solidFill>
                    <w14:srgbClr w14:val="000000"/>
                  </w14:solidFill>
                  <w14:prstDash w14:val="solid"/>
                  <w14:miter w14:lim="400000"/>
                </w14:textOutline>
              </w:rPr>
              <w:t>Compte-Rendu Sommaire Conseil Municipal du 12 novembre 2021</w:t>
            </w:r>
          </w:p>
          <w:p w14:paraId="6BBEF5AC" w14:textId="77777777" w:rsidR="002556C0" w:rsidRPr="00FA1DB9" w:rsidRDefault="002556C0" w:rsidP="002556C0">
            <w:pPr>
              <w:pStyle w:val="Corps"/>
              <w:rPr>
                <w:sz w:val="24"/>
                <w:szCs w:val="24"/>
              </w:rPr>
            </w:pPr>
          </w:p>
          <w:p w14:paraId="17E3B81B" w14:textId="329CC826" w:rsidR="002556C0" w:rsidRPr="00FA1DB9" w:rsidRDefault="002556C0" w:rsidP="00FA1DB9">
            <w:pPr>
              <w:pStyle w:val="Corps"/>
              <w:jc w:val="both"/>
              <w:rPr>
                <w:b w:val="0"/>
                <w:bCs w:val="0"/>
                <w:sz w:val="24"/>
                <w:szCs w:val="24"/>
              </w:rPr>
            </w:pPr>
            <w:r w:rsidRPr="00FA1DB9">
              <w:rPr>
                <w:rStyle w:val="Aucun"/>
                <w:b w:val="0"/>
                <w:bCs w:val="0"/>
                <w:sz w:val="24"/>
                <w:szCs w:val="24"/>
                <w:u w:val="single"/>
              </w:rPr>
              <w:t>Étaient présents</w:t>
            </w:r>
            <w:r w:rsidRPr="00FA1DB9">
              <w:rPr>
                <w:b w:val="0"/>
                <w:bCs w:val="0"/>
                <w:sz w:val="24"/>
                <w:szCs w:val="24"/>
              </w:rPr>
              <w:t xml:space="preserve"> :  Elodie DEVAUX, Virginie GALET, Romuald GOSSELET, Yolande </w:t>
            </w:r>
            <w:r w:rsidR="00FA1DB9" w:rsidRPr="00FA1DB9">
              <w:rPr>
                <w:b w:val="0"/>
                <w:bCs w:val="0"/>
                <w:sz w:val="24"/>
                <w:szCs w:val="24"/>
              </w:rPr>
              <w:t>GRIFFART, Sophie</w:t>
            </w:r>
            <w:r w:rsidRPr="00FA1DB9">
              <w:rPr>
                <w:b w:val="0"/>
                <w:bCs w:val="0"/>
                <w:sz w:val="24"/>
                <w:szCs w:val="24"/>
              </w:rPr>
              <w:t xml:space="preserve"> LEDUC, Stéphane JUMEAUX, Barbara LLONG-JUMEAUX, Jacques MAIRESSE, Jean-Pierre MERLIOT, Marie-Christine WIELGOSZ.</w:t>
            </w:r>
          </w:p>
          <w:p w14:paraId="15361CAD" w14:textId="77777777" w:rsidR="002556C0" w:rsidRPr="00FA1DB9" w:rsidRDefault="002556C0" w:rsidP="00FA1DB9">
            <w:pPr>
              <w:pStyle w:val="Corps"/>
              <w:jc w:val="both"/>
              <w:rPr>
                <w:b w:val="0"/>
                <w:bCs w:val="0"/>
                <w:sz w:val="24"/>
                <w:szCs w:val="24"/>
              </w:rPr>
            </w:pPr>
            <w:r w:rsidRPr="00FA1DB9">
              <w:rPr>
                <w:rStyle w:val="Aucun"/>
                <w:b w:val="0"/>
                <w:bCs w:val="0"/>
                <w:sz w:val="24"/>
                <w:szCs w:val="24"/>
                <w:u w:val="single"/>
              </w:rPr>
              <w:t>Excusés</w:t>
            </w:r>
            <w:r w:rsidRPr="00FA1DB9">
              <w:rPr>
                <w:b w:val="0"/>
                <w:bCs w:val="0"/>
                <w:sz w:val="24"/>
                <w:szCs w:val="24"/>
              </w:rPr>
              <w:t xml:space="preserve"> : Yann BARELLE</w:t>
            </w:r>
          </w:p>
          <w:p w14:paraId="353F78D7" w14:textId="77777777" w:rsidR="002556C0" w:rsidRPr="00FA1DB9" w:rsidRDefault="002556C0" w:rsidP="00FA1DB9">
            <w:pPr>
              <w:pStyle w:val="Corps"/>
              <w:jc w:val="both"/>
              <w:rPr>
                <w:b w:val="0"/>
                <w:bCs w:val="0"/>
                <w:sz w:val="24"/>
                <w:szCs w:val="24"/>
              </w:rPr>
            </w:pPr>
            <w:r w:rsidRPr="00FA1DB9">
              <w:rPr>
                <w:rStyle w:val="Aucun"/>
                <w:b w:val="0"/>
                <w:bCs w:val="0"/>
                <w:sz w:val="24"/>
                <w:szCs w:val="24"/>
                <w:u w:val="single"/>
              </w:rPr>
              <w:t>Absents</w:t>
            </w:r>
            <w:r w:rsidRPr="00FA1DB9">
              <w:rPr>
                <w:b w:val="0"/>
                <w:bCs w:val="0"/>
                <w:sz w:val="24"/>
                <w:szCs w:val="24"/>
              </w:rPr>
              <w:t xml:space="preserve"> :  Jérôme DAMIENS, Michael LANGRAND (ayant donné pouvoir à Marie-Christine WIELGOSZ), Jean-Charles MAKALA</w:t>
            </w:r>
          </w:p>
          <w:p w14:paraId="594AAB36" w14:textId="77777777" w:rsidR="002556C0" w:rsidRPr="00FA1DB9" w:rsidRDefault="002556C0" w:rsidP="00FA1DB9">
            <w:pPr>
              <w:pStyle w:val="Corps"/>
              <w:jc w:val="both"/>
              <w:rPr>
                <w:b w:val="0"/>
                <w:bCs w:val="0"/>
                <w:sz w:val="24"/>
                <w:szCs w:val="24"/>
              </w:rPr>
            </w:pPr>
            <w:r w:rsidRPr="00FA1DB9">
              <w:rPr>
                <w:rStyle w:val="Aucun"/>
                <w:b w:val="0"/>
                <w:bCs w:val="0"/>
                <w:sz w:val="24"/>
                <w:szCs w:val="24"/>
                <w:u w:val="single"/>
              </w:rPr>
              <w:t>Secrétaire de séance</w:t>
            </w:r>
            <w:r w:rsidRPr="00FA1DB9">
              <w:rPr>
                <w:b w:val="0"/>
                <w:bCs w:val="0"/>
                <w:sz w:val="24"/>
                <w:szCs w:val="24"/>
              </w:rPr>
              <w:t xml:space="preserve"> : Romuald GOSSELET</w:t>
            </w:r>
          </w:p>
          <w:p w14:paraId="608CD116" w14:textId="77777777" w:rsidR="002556C0" w:rsidRPr="00FA1DB9" w:rsidRDefault="002556C0" w:rsidP="002556C0">
            <w:pPr>
              <w:pStyle w:val="Corps"/>
              <w:rPr>
                <w:b w:val="0"/>
                <w:bCs w:val="0"/>
                <w:sz w:val="24"/>
                <w:szCs w:val="24"/>
              </w:rPr>
            </w:pPr>
            <w:r w:rsidRPr="00FA1DB9">
              <w:rPr>
                <w:rStyle w:val="Aucun"/>
                <w:b w:val="0"/>
                <w:bCs w:val="0"/>
                <w:sz w:val="24"/>
                <w:szCs w:val="24"/>
                <w:u w:val="single"/>
              </w:rPr>
              <w:t>Début de séance</w:t>
            </w:r>
            <w:r w:rsidRPr="00FA1DB9">
              <w:rPr>
                <w:b w:val="0"/>
                <w:bCs w:val="0"/>
                <w:sz w:val="24"/>
                <w:szCs w:val="24"/>
              </w:rPr>
              <w:t xml:space="preserve"> : 19h00</w:t>
            </w:r>
          </w:p>
          <w:p w14:paraId="153E1887" w14:textId="77777777" w:rsidR="002556C0" w:rsidRDefault="002556C0" w:rsidP="002556C0">
            <w:pPr>
              <w:pStyle w:val="Corps"/>
            </w:pPr>
          </w:p>
          <w:p w14:paraId="0A3FBD3A" w14:textId="77777777" w:rsidR="002556C0" w:rsidRPr="00FA1DB9" w:rsidRDefault="002556C0" w:rsidP="002556C0">
            <w:pPr>
              <w:pStyle w:val="Corps"/>
              <w:jc w:val="center"/>
              <w:rPr>
                <w:sz w:val="24"/>
                <w:szCs w:val="24"/>
                <w:u w:val="single"/>
                <w14:textOutline w14:w="12700" w14:cap="flat" w14:cmpd="sng" w14:algn="ctr">
                  <w14:solidFill>
                    <w14:srgbClr w14:val="000000"/>
                  </w14:solidFill>
                  <w14:prstDash w14:val="solid"/>
                  <w14:miter w14:lim="400000"/>
                </w14:textOutline>
              </w:rPr>
            </w:pPr>
            <w:proofErr w:type="spellStart"/>
            <w:r w:rsidRPr="00FA1DB9">
              <w:rPr>
                <w:sz w:val="24"/>
                <w:szCs w:val="24"/>
                <w:u w:val="single"/>
                <w14:textOutline w14:w="12700" w14:cap="flat" w14:cmpd="sng" w14:algn="ctr">
                  <w14:solidFill>
                    <w14:srgbClr w14:val="000000"/>
                  </w14:solidFill>
                  <w14:prstDash w14:val="solid"/>
                  <w14:miter w14:lim="400000"/>
                </w14:textOutline>
              </w:rPr>
              <w:t>Orde</w:t>
            </w:r>
            <w:proofErr w:type="spellEnd"/>
            <w:r w:rsidRPr="00FA1DB9">
              <w:rPr>
                <w:sz w:val="24"/>
                <w:szCs w:val="24"/>
                <w:u w:val="single"/>
                <w14:textOutline w14:w="12700" w14:cap="flat" w14:cmpd="sng" w14:algn="ctr">
                  <w14:solidFill>
                    <w14:srgbClr w14:val="000000"/>
                  </w14:solidFill>
                  <w14:prstDash w14:val="solid"/>
                  <w14:miter w14:lim="400000"/>
                </w14:textOutline>
              </w:rPr>
              <w:t xml:space="preserve"> du jour</w:t>
            </w:r>
          </w:p>
          <w:p w14:paraId="4A4B06CD" w14:textId="77777777" w:rsidR="002556C0" w:rsidRPr="00FA1DB9" w:rsidRDefault="002556C0" w:rsidP="002556C0">
            <w:pPr>
              <w:pStyle w:val="Corps"/>
              <w:rPr>
                <w:sz w:val="24"/>
                <w:szCs w:val="24"/>
              </w:rPr>
            </w:pPr>
          </w:p>
          <w:p w14:paraId="64113AC5" w14:textId="77777777" w:rsidR="002556C0" w:rsidRPr="00FA1DB9" w:rsidRDefault="002556C0" w:rsidP="002556C0">
            <w:pPr>
              <w:pStyle w:val="Corps"/>
              <w:rPr>
                <w:sz w:val="24"/>
                <w:szCs w:val="24"/>
                <w14:textOutline w14:w="12700" w14:cap="flat" w14:cmpd="sng" w14:algn="ctr">
                  <w14:solidFill>
                    <w14:srgbClr w14:val="000000"/>
                  </w14:solidFill>
                  <w14:prstDash w14:val="solid"/>
                  <w14:miter w14:lim="400000"/>
                </w14:textOutline>
              </w:rPr>
            </w:pPr>
            <w:r w:rsidRPr="00FA1DB9">
              <w:rPr>
                <w:sz w:val="24"/>
                <w:szCs w:val="24"/>
                <w14:textOutline w14:w="12700" w14:cap="flat" w14:cmpd="sng" w14:algn="ctr">
                  <w14:solidFill>
                    <w14:srgbClr w14:val="000000"/>
                  </w14:solidFill>
                  <w14:prstDash w14:val="solid"/>
                  <w14:miter w14:lim="400000"/>
                </w14:textOutline>
              </w:rPr>
              <w:t xml:space="preserve">FINANCES - ÉCONOMIES </w:t>
            </w:r>
          </w:p>
          <w:p w14:paraId="04087814" w14:textId="77777777" w:rsidR="002556C0" w:rsidRPr="00FA1DB9" w:rsidRDefault="002556C0" w:rsidP="002556C0">
            <w:pPr>
              <w:pStyle w:val="Corps"/>
              <w:rPr>
                <w:sz w:val="24"/>
                <w:szCs w:val="24"/>
              </w:rPr>
            </w:pPr>
          </w:p>
          <w:p w14:paraId="53F348F1" w14:textId="77777777" w:rsidR="002556C0" w:rsidRPr="00FA1DB9" w:rsidRDefault="002556C0" w:rsidP="002556C0">
            <w:pPr>
              <w:pStyle w:val="Corps"/>
              <w:numPr>
                <w:ilvl w:val="0"/>
                <w:numId w:val="37"/>
              </w:numPr>
              <w:rPr>
                <w:b w:val="0"/>
                <w:bCs w:val="0"/>
                <w:sz w:val="24"/>
                <w:szCs w:val="24"/>
              </w:rPr>
            </w:pPr>
            <w:r w:rsidRPr="00FA1DB9">
              <w:rPr>
                <w:b w:val="0"/>
                <w:bCs w:val="0"/>
                <w:sz w:val="24"/>
                <w:szCs w:val="24"/>
              </w:rPr>
              <w:t>Remboursement frais responsables du CLSH</w:t>
            </w:r>
          </w:p>
          <w:p w14:paraId="37422FCD" w14:textId="77777777" w:rsidR="002556C0" w:rsidRPr="00FA1DB9" w:rsidRDefault="002556C0" w:rsidP="002556C0">
            <w:pPr>
              <w:pStyle w:val="Corps"/>
              <w:numPr>
                <w:ilvl w:val="0"/>
                <w:numId w:val="37"/>
              </w:numPr>
              <w:rPr>
                <w:b w:val="0"/>
                <w:bCs w:val="0"/>
                <w:sz w:val="24"/>
                <w:szCs w:val="24"/>
              </w:rPr>
            </w:pPr>
            <w:r w:rsidRPr="00FA1DB9">
              <w:rPr>
                <w:b w:val="0"/>
                <w:bCs w:val="0"/>
                <w:sz w:val="24"/>
                <w:szCs w:val="24"/>
              </w:rPr>
              <w:t>Subvention aux associations</w:t>
            </w:r>
          </w:p>
          <w:p w14:paraId="013094AF" w14:textId="77777777" w:rsidR="002556C0" w:rsidRPr="00FA1DB9" w:rsidRDefault="002556C0" w:rsidP="002556C0">
            <w:pPr>
              <w:pStyle w:val="Corps"/>
              <w:rPr>
                <w:sz w:val="24"/>
                <w:szCs w:val="24"/>
              </w:rPr>
            </w:pPr>
          </w:p>
          <w:p w14:paraId="3FC49C72" w14:textId="77777777" w:rsidR="002556C0" w:rsidRPr="00FA1DB9" w:rsidRDefault="002556C0" w:rsidP="002556C0">
            <w:pPr>
              <w:pStyle w:val="Corps"/>
              <w:rPr>
                <w:sz w:val="24"/>
                <w:szCs w:val="24"/>
                <w14:textOutline w14:w="12700" w14:cap="flat" w14:cmpd="sng" w14:algn="ctr">
                  <w14:solidFill>
                    <w14:srgbClr w14:val="000000"/>
                  </w14:solidFill>
                  <w14:prstDash w14:val="solid"/>
                  <w14:miter w14:lim="400000"/>
                </w14:textOutline>
              </w:rPr>
            </w:pPr>
            <w:r w:rsidRPr="00FA1DB9">
              <w:rPr>
                <w:sz w:val="24"/>
                <w:szCs w:val="24"/>
                <w14:textOutline w14:w="12700" w14:cap="flat" w14:cmpd="sng" w14:algn="ctr">
                  <w14:solidFill>
                    <w14:srgbClr w14:val="000000"/>
                  </w14:solidFill>
                  <w14:prstDash w14:val="solid"/>
                  <w14:miter w14:lim="400000"/>
                </w14:textOutline>
              </w:rPr>
              <w:t>ADMINISTRATION GÉNÉRALE</w:t>
            </w:r>
          </w:p>
          <w:p w14:paraId="74B294F5" w14:textId="77777777" w:rsidR="002556C0" w:rsidRPr="00FA1DB9" w:rsidRDefault="002556C0" w:rsidP="002556C0">
            <w:pPr>
              <w:pStyle w:val="Corps"/>
              <w:rPr>
                <w:sz w:val="24"/>
                <w:szCs w:val="24"/>
              </w:rPr>
            </w:pPr>
          </w:p>
          <w:p w14:paraId="0209749E" w14:textId="77777777" w:rsidR="002556C0" w:rsidRPr="00FA1DB9" w:rsidRDefault="002556C0" w:rsidP="002556C0">
            <w:pPr>
              <w:pStyle w:val="Corps"/>
              <w:rPr>
                <w:b w:val="0"/>
                <w:bCs w:val="0"/>
                <w:sz w:val="24"/>
                <w:szCs w:val="24"/>
              </w:rPr>
            </w:pPr>
            <w:r w:rsidRPr="00FA1DB9">
              <w:rPr>
                <w:sz w:val="24"/>
                <w:szCs w:val="24"/>
              </w:rPr>
              <w:t xml:space="preserve">3.   </w:t>
            </w:r>
            <w:r w:rsidRPr="00FA1DB9">
              <w:rPr>
                <w:b w:val="0"/>
                <w:bCs w:val="0"/>
                <w:sz w:val="24"/>
                <w:szCs w:val="24"/>
              </w:rPr>
              <w:t>SIDEC nouveaux statuts</w:t>
            </w:r>
          </w:p>
          <w:p w14:paraId="3FCB7D62" w14:textId="77777777" w:rsidR="002556C0" w:rsidRPr="00FA1DB9" w:rsidRDefault="002556C0" w:rsidP="002556C0">
            <w:pPr>
              <w:pStyle w:val="Corps"/>
              <w:rPr>
                <w:b w:val="0"/>
                <w:bCs w:val="0"/>
                <w:sz w:val="24"/>
                <w:szCs w:val="24"/>
              </w:rPr>
            </w:pPr>
            <w:r w:rsidRPr="00FA1DB9">
              <w:rPr>
                <w:b w:val="0"/>
                <w:bCs w:val="0"/>
                <w:sz w:val="24"/>
                <w:szCs w:val="24"/>
              </w:rPr>
              <w:t>4.   PROMOCIL</w:t>
            </w:r>
          </w:p>
          <w:p w14:paraId="7C95E3FA" w14:textId="77777777" w:rsidR="002556C0" w:rsidRPr="00FA1DB9" w:rsidRDefault="002556C0" w:rsidP="002556C0">
            <w:pPr>
              <w:pStyle w:val="Corps"/>
              <w:rPr>
                <w:b w:val="0"/>
                <w:bCs w:val="0"/>
                <w:sz w:val="24"/>
                <w:szCs w:val="24"/>
              </w:rPr>
            </w:pPr>
            <w:r w:rsidRPr="00FA1DB9">
              <w:rPr>
                <w:b w:val="0"/>
                <w:bCs w:val="0"/>
                <w:sz w:val="24"/>
                <w:szCs w:val="24"/>
              </w:rPr>
              <w:t>5.   SIDEN SIAN retrait de compétences</w:t>
            </w:r>
          </w:p>
          <w:p w14:paraId="1D57FAB0" w14:textId="77777777" w:rsidR="002556C0" w:rsidRPr="00FA1DB9" w:rsidRDefault="002556C0" w:rsidP="002556C0">
            <w:pPr>
              <w:pStyle w:val="Corps"/>
              <w:rPr>
                <w:b w:val="0"/>
                <w:bCs w:val="0"/>
                <w:sz w:val="24"/>
                <w:szCs w:val="24"/>
              </w:rPr>
            </w:pPr>
            <w:r w:rsidRPr="00FA1DB9">
              <w:rPr>
                <w:b w:val="0"/>
                <w:bCs w:val="0"/>
                <w:sz w:val="24"/>
                <w:szCs w:val="24"/>
              </w:rPr>
              <w:t>6.   Annulation délibération de la régie</w:t>
            </w:r>
          </w:p>
          <w:p w14:paraId="5338F7FF" w14:textId="77777777" w:rsidR="002556C0" w:rsidRPr="00FA1DB9" w:rsidRDefault="002556C0" w:rsidP="002556C0">
            <w:pPr>
              <w:pStyle w:val="Corps"/>
              <w:rPr>
                <w:b w:val="0"/>
                <w:bCs w:val="0"/>
                <w:sz w:val="24"/>
                <w:szCs w:val="24"/>
              </w:rPr>
            </w:pPr>
            <w:r w:rsidRPr="00FA1DB9">
              <w:rPr>
                <w:b w:val="0"/>
                <w:bCs w:val="0"/>
                <w:sz w:val="24"/>
                <w:szCs w:val="24"/>
              </w:rPr>
              <w:t>7.   SIDEN SIAN adhésion de communes</w:t>
            </w:r>
          </w:p>
          <w:p w14:paraId="4B8EC51B" w14:textId="77777777" w:rsidR="002556C0" w:rsidRPr="00FA1DB9" w:rsidRDefault="002556C0" w:rsidP="002556C0">
            <w:pPr>
              <w:pStyle w:val="Corps"/>
              <w:rPr>
                <w:b w:val="0"/>
                <w:bCs w:val="0"/>
                <w:sz w:val="24"/>
                <w:szCs w:val="24"/>
              </w:rPr>
            </w:pPr>
            <w:r w:rsidRPr="00FA1DB9">
              <w:rPr>
                <w:b w:val="0"/>
                <w:bCs w:val="0"/>
                <w:sz w:val="24"/>
                <w:szCs w:val="24"/>
              </w:rPr>
              <w:t>8.   Convention avec le Département</w:t>
            </w:r>
          </w:p>
          <w:p w14:paraId="3F2C83FC" w14:textId="77777777" w:rsidR="002556C0" w:rsidRPr="00FA1DB9" w:rsidRDefault="002556C0" w:rsidP="002556C0">
            <w:pPr>
              <w:pStyle w:val="Corps"/>
              <w:rPr>
                <w:b w:val="0"/>
                <w:bCs w:val="0"/>
                <w:sz w:val="24"/>
                <w:szCs w:val="24"/>
              </w:rPr>
            </w:pPr>
            <w:r w:rsidRPr="00FA1DB9">
              <w:rPr>
                <w:b w:val="0"/>
                <w:bCs w:val="0"/>
                <w:sz w:val="24"/>
                <w:szCs w:val="24"/>
              </w:rPr>
              <w:t xml:space="preserve">9.   Reprise de tombe </w:t>
            </w:r>
          </w:p>
          <w:p w14:paraId="29D038F5" w14:textId="77777777" w:rsidR="002556C0" w:rsidRPr="00FA1DB9" w:rsidRDefault="002556C0" w:rsidP="002556C0">
            <w:pPr>
              <w:pStyle w:val="Corps"/>
              <w:rPr>
                <w:sz w:val="24"/>
                <w:szCs w:val="24"/>
              </w:rPr>
            </w:pPr>
          </w:p>
          <w:p w14:paraId="3425E3C0" w14:textId="77777777" w:rsidR="002556C0" w:rsidRPr="00FA1DB9" w:rsidRDefault="002556C0" w:rsidP="002556C0">
            <w:pPr>
              <w:pStyle w:val="Corps"/>
              <w:rPr>
                <w:sz w:val="24"/>
                <w:szCs w:val="24"/>
                <w14:textOutline w14:w="12700" w14:cap="flat" w14:cmpd="sng" w14:algn="ctr">
                  <w14:solidFill>
                    <w14:srgbClr w14:val="000000"/>
                  </w14:solidFill>
                  <w14:prstDash w14:val="solid"/>
                  <w14:miter w14:lim="400000"/>
                </w14:textOutline>
              </w:rPr>
            </w:pPr>
            <w:r w:rsidRPr="00FA1DB9">
              <w:rPr>
                <w:sz w:val="24"/>
                <w:szCs w:val="24"/>
                <w14:textOutline w14:w="12700" w14:cap="flat" w14:cmpd="sng" w14:algn="ctr">
                  <w14:solidFill>
                    <w14:srgbClr w14:val="000000"/>
                  </w14:solidFill>
                  <w14:prstDash w14:val="solid"/>
                  <w14:miter w14:lim="400000"/>
                </w14:textOutline>
              </w:rPr>
              <w:t>QUESTIONS DIVERSES</w:t>
            </w:r>
          </w:p>
          <w:p w14:paraId="521FEF47" w14:textId="2087D099" w:rsidR="00753301" w:rsidRPr="00FA1DB9" w:rsidRDefault="00753301" w:rsidP="00DF027C">
            <w:pPr>
              <w:pStyle w:val="Contenu"/>
              <w:rPr>
                <w:i/>
                <w:sz w:val="24"/>
                <w:szCs w:val="24"/>
              </w:rPr>
            </w:pPr>
          </w:p>
          <w:p w14:paraId="38057EE3" w14:textId="77777777" w:rsidR="002556C0" w:rsidRPr="00FA1DB9" w:rsidRDefault="002556C0" w:rsidP="002556C0">
            <w:pPr>
              <w:pStyle w:val="Corps"/>
              <w:jc w:val="center"/>
              <w:rPr>
                <w:sz w:val="24"/>
                <w:szCs w:val="24"/>
                <w14:textOutline w14:w="12700" w14:cap="flat" w14:cmpd="sng" w14:algn="ctr">
                  <w14:solidFill>
                    <w14:srgbClr w14:val="000000"/>
                  </w14:solidFill>
                  <w14:prstDash w14:val="solid"/>
                  <w14:miter w14:lim="400000"/>
                </w14:textOutline>
              </w:rPr>
            </w:pPr>
            <w:r w:rsidRPr="00FA1DB9">
              <w:rPr>
                <w:sz w:val="24"/>
                <w:szCs w:val="24"/>
                <w14:textOutline w14:w="12700" w14:cap="flat" w14:cmpd="sng" w14:algn="ctr">
                  <w14:solidFill>
                    <w14:srgbClr w14:val="000000"/>
                  </w14:solidFill>
                  <w14:prstDash w14:val="solid"/>
                  <w14:miter w14:lim="400000"/>
                </w14:textOutline>
              </w:rPr>
              <w:t>FINANCES - ÉCONOMIE</w:t>
            </w:r>
          </w:p>
          <w:p w14:paraId="155A478A" w14:textId="43773753" w:rsidR="002556C0" w:rsidRPr="00FA1DB9" w:rsidRDefault="002556C0" w:rsidP="00DF027C">
            <w:pPr>
              <w:pStyle w:val="Contenu"/>
              <w:rPr>
                <w:i/>
                <w:sz w:val="24"/>
                <w:szCs w:val="24"/>
              </w:rPr>
            </w:pPr>
          </w:p>
          <w:p w14:paraId="4F923BD9" w14:textId="380EE5B9" w:rsidR="002556C0" w:rsidRPr="00FA1DB9" w:rsidRDefault="002556C0" w:rsidP="00DF027C">
            <w:pPr>
              <w:pStyle w:val="Contenu"/>
              <w:rPr>
                <w:i/>
                <w:sz w:val="24"/>
                <w:szCs w:val="24"/>
              </w:rPr>
            </w:pPr>
          </w:p>
          <w:p w14:paraId="2E8FC7A5" w14:textId="33819DC7" w:rsidR="002556C0" w:rsidRDefault="00FA1DB9" w:rsidP="00DF027C">
            <w:pPr>
              <w:pStyle w:val="Contenu"/>
              <w:rPr>
                <w:i/>
                <w:sz w:val="36"/>
              </w:rPr>
            </w:pPr>
            <w:r>
              <w:rPr>
                <w:u w:val="single"/>
                <w14:textOutline w14:w="12700" w14:cap="flat" w14:cmpd="sng" w14:algn="ctr">
                  <w14:solidFill>
                    <w14:srgbClr w14:val="B51A00"/>
                  </w14:solidFill>
                  <w14:prstDash w14:val="solid"/>
                  <w14:miter w14:lim="400000"/>
                </w14:textOutline>
              </w:rPr>
              <w:t>Point n</w:t>
            </w:r>
            <w:proofErr w:type="gramStart"/>
            <w:r>
              <w:rPr>
                <w:u w:val="single"/>
                <w14:textOutline w14:w="12700" w14:cap="flat" w14:cmpd="sng" w14:algn="ctr">
                  <w14:solidFill>
                    <w14:srgbClr w14:val="B51A00"/>
                  </w14:solidFill>
                  <w14:prstDash w14:val="solid"/>
                  <w14:miter w14:lim="400000"/>
                </w14:textOutline>
              </w:rPr>
              <w:t>°  1</w:t>
            </w:r>
            <w:proofErr w:type="gramEnd"/>
            <w:r>
              <w:rPr>
                <w:u w:val="single"/>
                <w14:textOutline w14:w="12700" w14:cap="flat" w14:cmpd="sng" w14:algn="ctr">
                  <w14:solidFill>
                    <w14:srgbClr w14:val="B51A00"/>
                  </w14:solidFill>
                  <w14:prstDash w14:val="solid"/>
                  <w14:miter w14:lim="400000"/>
                </w14:textOutline>
              </w:rPr>
              <w:t xml:space="preserve"> - </w:t>
            </w:r>
            <w:r w:rsidR="002556C0">
              <w:rPr>
                <w:u w:val="single"/>
                <w14:textOutline w14:w="12700" w14:cap="flat" w14:cmpd="sng" w14:algn="ctr">
                  <w14:solidFill>
                    <w14:srgbClr w14:val="B51A00"/>
                  </w14:solidFill>
                  <w14:prstDash w14:val="solid"/>
                  <w14:miter w14:lim="400000"/>
                </w14:textOutline>
              </w:rPr>
              <w:t>Remboursement frais responsables de CLSH</w:t>
            </w:r>
          </w:p>
          <w:p w14:paraId="36162889" w14:textId="77777777" w:rsidR="00FA1DB9" w:rsidRDefault="00FA1DB9" w:rsidP="002556C0">
            <w:pPr>
              <w:pStyle w:val="Corps"/>
              <w:jc w:val="both"/>
            </w:pPr>
          </w:p>
          <w:p w14:paraId="72601907" w14:textId="33D8A05F" w:rsidR="002556C0" w:rsidRPr="00FA1DB9" w:rsidRDefault="002556C0" w:rsidP="002556C0">
            <w:pPr>
              <w:pStyle w:val="Corps"/>
              <w:jc w:val="both"/>
              <w:rPr>
                <w:b w:val="0"/>
                <w:bCs w:val="0"/>
                <w:sz w:val="24"/>
                <w:szCs w:val="24"/>
              </w:rPr>
            </w:pPr>
            <w:r w:rsidRPr="00FA1DB9">
              <w:rPr>
                <w:b w:val="0"/>
                <w:bCs w:val="0"/>
                <w:sz w:val="24"/>
                <w:szCs w:val="24"/>
              </w:rPr>
              <w:t>Durant le centre de loisirs sans hébergement le directeur ainsi que la sous directrice ont utilisé pour le camping de paris mais également pour la sortie au parc Astérix leurs véhicules personnels, le directeur demande le remboursement de ces frais de route pour un montant 97,20 €, la directrice demande le remboursement de ses frais de route pour un montant de 41,40€.</w:t>
            </w:r>
          </w:p>
          <w:p w14:paraId="24D49D91" w14:textId="77777777" w:rsidR="002556C0" w:rsidRDefault="002556C0" w:rsidP="00DF027C">
            <w:pPr>
              <w:pStyle w:val="Contenu"/>
              <w:rPr>
                <w:noProof/>
              </w:rPr>
            </w:pPr>
          </w:p>
          <w:p w14:paraId="6BC1CF9F" w14:textId="77777777" w:rsidR="002556C0" w:rsidRDefault="002556C0" w:rsidP="002556C0">
            <w:pPr>
              <w:pStyle w:val="Corps"/>
              <w:jc w:val="both"/>
            </w:pPr>
          </w:p>
          <w:p w14:paraId="0546F4D6"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r>
              <w:rPr>
                <w:i/>
                <w:iCs/>
                <w14:textOutline w14:w="12700" w14:cap="flat" w14:cmpd="sng" w14:algn="ctr">
                  <w14:solidFill>
                    <w14:srgbClr w14:val="000000"/>
                  </w14:solidFill>
                  <w14:prstDash w14:val="solid"/>
                  <w14:miter w14:lim="400000"/>
                </w14:textOutline>
              </w:rPr>
              <w:t>Le Conseil municipal, après en avoir délibéré et à l’unanimité</w:t>
            </w:r>
          </w:p>
          <w:p w14:paraId="0E2B62C7"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p>
          <w:p w14:paraId="059606E0" w14:textId="0B1DEC16" w:rsidR="00015F70" w:rsidRDefault="002556C0" w:rsidP="002556C0">
            <w:pPr>
              <w:pStyle w:val="Contenu"/>
              <w:rPr>
                <w:i/>
                <w:iCs/>
                <w14:textOutline w14:w="12700" w14:cap="flat" w14:cmpd="sng" w14:algn="ctr">
                  <w14:solidFill>
                    <w14:srgbClr w14:val="000000"/>
                  </w14:solidFill>
                  <w14:prstDash w14:val="solid"/>
                  <w14:miter w14:lim="400000"/>
                </w14:textOutline>
              </w:rPr>
            </w:pPr>
            <w:r>
              <w:rPr>
                <w:i/>
                <w:iCs/>
                <w14:textOutline w14:w="12700" w14:cap="flat" w14:cmpd="sng" w14:algn="ctr">
                  <w14:solidFill>
                    <w14:srgbClr w14:val="000000"/>
                  </w14:solidFill>
                  <w14:prstDash w14:val="solid"/>
                  <w14:miter w14:lim="400000"/>
                </w14:textOutline>
              </w:rPr>
              <w:t>Approuve le remboursement des frais engagés</w:t>
            </w:r>
          </w:p>
          <w:p w14:paraId="14C49FA5" w14:textId="77777777" w:rsidR="00FA1DB9" w:rsidRDefault="00FA1DB9" w:rsidP="00DF027C">
            <w:pPr>
              <w:pStyle w:val="Contenu"/>
              <w:rPr>
                <w:noProof/>
              </w:rPr>
            </w:pPr>
          </w:p>
          <w:p w14:paraId="08531E20"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n°2</w:t>
            </w:r>
            <w:r>
              <w:rPr>
                <w:u w:val="single"/>
                <w14:textOutline w14:w="12700" w14:cap="flat" w14:cmpd="sng" w14:algn="ctr">
                  <w14:solidFill>
                    <w14:srgbClr w14:val="831100"/>
                  </w14:solidFill>
                  <w14:prstDash w14:val="solid"/>
                  <w14:miter w14:lim="400000"/>
                </w14:textOutline>
              </w:rPr>
              <w:tab/>
              <w:t xml:space="preserve">Subvention aux associations </w:t>
            </w:r>
          </w:p>
          <w:p w14:paraId="77B76745" w14:textId="77777777" w:rsidR="002556C0" w:rsidRDefault="002556C0" w:rsidP="002556C0">
            <w:pPr>
              <w:pStyle w:val="Corps"/>
              <w:jc w:val="both"/>
            </w:pPr>
          </w:p>
          <w:p w14:paraId="5201C45E" w14:textId="74C020CB" w:rsidR="002556C0" w:rsidRPr="00FA1DB9" w:rsidRDefault="002556C0" w:rsidP="002556C0">
            <w:pPr>
              <w:pStyle w:val="Corps"/>
              <w:jc w:val="both"/>
              <w:rPr>
                <w:b w:val="0"/>
                <w:bCs w:val="0"/>
                <w:sz w:val="24"/>
                <w:szCs w:val="24"/>
              </w:rPr>
            </w:pPr>
            <w:r w:rsidRPr="00FA1DB9">
              <w:rPr>
                <w:b w:val="0"/>
                <w:bCs w:val="0"/>
                <w:sz w:val="24"/>
                <w:szCs w:val="24"/>
              </w:rPr>
              <w:t>Suite aux dossiers de demande de subvention déposé</w:t>
            </w:r>
            <w:r w:rsidR="006768DE">
              <w:rPr>
                <w:b w:val="0"/>
                <w:bCs w:val="0"/>
                <w:sz w:val="24"/>
                <w:szCs w:val="24"/>
              </w:rPr>
              <w:t>s</w:t>
            </w:r>
            <w:r w:rsidRPr="00FA1DB9">
              <w:rPr>
                <w:b w:val="0"/>
                <w:bCs w:val="0"/>
                <w:sz w:val="24"/>
                <w:szCs w:val="24"/>
              </w:rPr>
              <w:t xml:space="preserve"> par les associations le conseil municipal doit se prononcer sur chaque demande et d’en fixer le montant, après discussion il est validé pour chaque demande les montants suivants :</w:t>
            </w:r>
          </w:p>
          <w:p w14:paraId="28D71F32" w14:textId="77777777" w:rsidR="002556C0" w:rsidRPr="00FA1DB9" w:rsidRDefault="002556C0" w:rsidP="002556C0">
            <w:pPr>
              <w:pStyle w:val="Corps"/>
              <w:jc w:val="both"/>
              <w:rPr>
                <w:b w:val="0"/>
                <w:bCs w:val="0"/>
                <w:sz w:val="24"/>
                <w:szCs w:val="24"/>
              </w:rPr>
            </w:pPr>
          </w:p>
          <w:p w14:paraId="5FD47ADB" w14:textId="77777777" w:rsidR="002556C0" w:rsidRPr="00FA1DB9" w:rsidRDefault="002556C0" w:rsidP="002556C0">
            <w:pPr>
              <w:pStyle w:val="Corps"/>
              <w:jc w:val="both"/>
              <w:rPr>
                <w:b w:val="0"/>
                <w:bCs w:val="0"/>
                <w:sz w:val="24"/>
                <w:szCs w:val="24"/>
              </w:rPr>
            </w:pPr>
            <w:r w:rsidRPr="00FA1DB9">
              <w:rPr>
                <w:b w:val="0"/>
                <w:bCs w:val="0"/>
                <w:sz w:val="24"/>
                <w:szCs w:val="24"/>
              </w:rPr>
              <w:tab/>
              <w:t>- Marche des ours</w:t>
            </w:r>
            <w:r w:rsidRPr="00FA1DB9">
              <w:rPr>
                <w:b w:val="0"/>
                <w:bCs w:val="0"/>
                <w:sz w:val="24"/>
                <w:szCs w:val="24"/>
              </w:rPr>
              <w:tab/>
              <w:t>200€ (Barbara LLONG-JUMEAUX n’a pas pris part au vote)</w:t>
            </w:r>
          </w:p>
          <w:p w14:paraId="4D73E794" w14:textId="72880569" w:rsidR="00015F70" w:rsidRPr="00FA1DB9" w:rsidRDefault="00015F70" w:rsidP="00DF027C">
            <w:pPr>
              <w:pStyle w:val="Contenu"/>
              <w:rPr>
                <w:noProof/>
                <w:sz w:val="24"/>
                <w:szCs w:val="24"/>
              </w:rPr>
            </w:pPr>
          </w:p>
          <w:p w14:paraId="501FEDE6" w14:textId="407A37F2" w:rsidR="002556C0" w:rsidRPr="00FA1DB9" w:rsidRDefault="00FA1DB9" w:rsidP="002556C0">
            <w:pPr>
              <w:pStyle w:val="Corps"/>
              <w:jc w:val="both"/>
              <w:rPr>
                <w:b w:val="0"/>
                <w:bCs w:val="0"/>
                <w:sz w:val="24"/>
                <w:szCs w:val="24"/>
              </w:rPr>
            </w:pPr>
            <w:r>
              <w:rPr>
                <w:b w:val="0"/>
                <w:bCs w:val="0"/>
                <w:sz w:val="24"/>
                <w:szCs w:val="24"/>
              </w:rPr>
              <w:t xml:space="preserve">       -</w:t>
            </w:r>
            <w:r w:rsidR="002556C0" w:rsidRPr="00FA1DB9">
              <w:rPr>
                <w:b w:val="0"/>
                <w:bCs w:val="0"/>
                <w:sz w:val="24"/>
                <w:szCs w:val="24"/>
              </w:rPr>
              <w:t>Club des Ados</w:t>
            </w:r>
            <w:r>
              <w:rPr>
                <w:b w:val="0"/>
                <w:bCs w:val="0"/>
                <w:sz w:val="24"/>
                <w:szCs w:val="24"/>
              </w:rPr>
              <w:t xml:space="preserve"> : </w:t>
            </w:r>
            <w:r w:rsidR="002556C0" w:rsidRPr="00FA1DB9">
              <w:rPr>
                <w:b w:val="0"/>
                <w:bCs w:val="0"/>
                <w:sz w:val="24"/>
                <w:szCs w:val="24"/>
              </w:rPr>
              <w:tab/>
              <w:t>200€ (Barbara LLONG-JUMEAUX, Romuald GOSSELET n’ont pas pris part au vote)</w:t>
            </w:r>
          </w:p>
          <w:p w14:paraId="73F66239" w14:textId="77777777" w:rsidR="002556C0" w:rsidRPr="00FA1DB9" w:rsidRDefault="002556C0" w:rsidP="002556C0">
            <w:pPr>
              <w:pStyle w:val="Corps"/>
              <w:jc w:val="both"/>
              <w:rPr>
                <w:b w:val="0"/>
                <w:bCs w:val="0"/>
                <w:sz w:val="24"/>
                <w:szCs w:val="24"/>
              </w:rPr>
            </w:pPr>
            <w:r w:rsidRPr="00FA1DB9">
              <w:rPr>
                <w:b w:val="0"/>
                <w:bCs w:val="0"/>
                <w:sz w:val="24"/>
                <w:szCs w:val="24"/>
              </w:rPr>
              <w:tab/>
              <w:t>- FNACA</w:t>
            </w:r>
            <w:r w:rsidRPr="00FA1DB9">
              <w:rPr>
                <w:b w:val="0"/>
                <w:bCs w:val="0"/>
                <w:sz w:val="24"/>
                <w:szCs w:val="24"/>
              </w:rPr>
              <w:tab/>
            </w:r>
            <w:r w:rsidRPr="00FA1DB9">
              <w:rPr>
                <w:b w:val="0"/>
                <w:bCs w:val="0"/>
                <w:sz w:val="24"/>
                <w:szCs w:val="24"/>
              </w:rPr>
              <w:tab/>
              <w:t>450€</w:t>
            </w:r>
          </w:p>
          <w:p w14:paraId="4E232476" w14:textId="77777777" w:rsidR="002556C0" w:rsidRPr="00FA1DB9" w:rsidRDefault="002556C0" w:rsidP="002556C0">
            <w:pPr>
              <w:pStyle w:val="Corps"/>
              <w:jc w:val="both"/>
              <w:rPr>
                <w:b w:val="0"/>
                <w:bCs w:val="0"/>
                <w:sz w:val="24"/>
                <w:szCs w:val="24"/>
              </w:rPr>
            </w:pPr>
            <w:r w:rsidRPr="00FA1DB9">
              <w:rPr>
                <w:b w:val="0"/>
                <w:bCs w:val="0"/>
                <w:sz w:val="24"/>
                <w:szCs w:val="24"/>
              </w:rPr>
              <w:tab/>
              <w:t xml:space="preserve">- Jean BOSCO </w:t>
            </w:r>
            <w:r w:rsidRPr="00FA1DB9">
              <w:rPr>
                <w:b w:val="0"/>
                <w:bCs w:val="0"/>
                <w:sz w:val="24"/>
                <w:szCs w:val="24"/>
              </w:rPr>
              <w:tab/>
              <w:t>500€ (Barbara LLONG-JUMEAUX, Christine WIELGOSZ n’ont pas pris part au vote)</w:t>
            </w:r>
          </w:p>
          <w:p w14:paraId="353A912B" w14:textId="77777777" w:rsidR="002556C0" w:rsidRPr="00FA1DB9" w:rsidRDefault="002556C0" w:rsidP="002556C0">
            <w:pPr>
              <w:pStyle w:val="Corps"/>
              <w:jc w:val="both"/>
              <w:rPr>
                <w:b w:val="0"/>
                <w:bCs w:val="0"/>
                <w:sz w:val="24"/>
                <w:szCs w:val="24"/>
              </w:rPr>
            </w:pPr>
            <w:r w:rsidRPr="00FA1DB9">
              <w:rPr>
                <w:b w:val="0"/>
                <w:bCs w:val="0"/>
                <w:sz w:val="24"/>
                <w:szCs w:val="24"/>
              </w:rPr>
              <w:tab/>
              <w:t>- DK dance</w:t>
            </w:r>
            <w:r w:rsidRPr="00FA1DB9">
              <w:rPr>
                <w:b w:val="0"/>
                <w:bCs w:val="0"/>
                <w:sz w:val="24"/>
                <w:szCs w:val="24"/>
              </w:rPr>
              <w:tab/>
            </w:r>
            <w:r w:rsidRPr="00FA1DB9">
              <w:rPr>
                <w:b w:val="0"/>
                <w:bCs w:val="0"/>
                <w:sz w:val="24"/>
                <w:szCs w:val="24"/>
              </w:rPr>
              <w:tab/>
              <w:t>300€ (Elodie DEVAUX n’a pas pris part au vote)</w:t>
            </w:r>
          </w:p>
          <w:p w14:paraId="22DFF158" w14:textId="5A3DE42B" w:rsidR="002556C0" w:rsidRPr="00FA1DB9" w:rsidRDefault="002556C0" w:rsidP="002556C0">
            <w:pPr>
              <w:pStyle w:val="Corps"/>
              <w:jc w:val="both"/>
              <w:rPr>
                <w:b w:val="0"/>
                <w:bCs w:val="0"/>
                <w:sz w:val="24"/>
                <w:szCs w:val="24"/>
              </w:rPr>
            </w:pPr>
            <w:r w:rsidRPr="00FA1DB9">
              <w:rPr>
                <w:b w:val="0"/>
                <w:bCs w:val="0"/>
                <w:sz w:val="24"/>
                <w:szCs w:val="24"/>
              </w:rPr>
              <w:tab/>
              <w:t>- Société de Chasse250€ (Christine WIELGOSZ- Michael LANGRAND ont voté contre)</w:t>
            </w:r>
          </w:p>
          <w:p w14:paraId="043A84D4" w14:textId="77777777" w:rsidR="002556C0" w:rsidRPr="00FA1DB9" w:rsidRDefault="002556C0" w:rsidP="002556C0">
            <w:pPr>
              <w:pStyle w:val="Corps"/>
              <w:jc w:val="both"/>
              <w:rPr>
                <w:b w:val="0"/>
                <w:bCs w:val="0"/>
                <w:sz w:val="24"/>
                <w:szCs w:val="24"/>
              </w:rPr>
            </w:pPr>
            <w:r w:rsidRPr="00FA1DB9">
              <w:rPr>
                <w:b w:val="0"/>
                <w:bCs w:val="0"/>
                <w:sz w:val="24"/>
                <w:szCs w:val="24"/>
              </w:rPr>
              <w:tab/>
              <w:t>- Club des séniors</w:t>
            </w:r>
            <w:r w:rsidRPr="00FA1DB9">
              <w:rPr>
                <w:b w:val="0"/>
                <w:bCs w:val="0"/>
                <w:sz w:val="24"/>
                <w:szCs w:val="24"/>
              </w:rPr>
              <w:tab/>
              <w:t>300€</w:t>
            </w:r>
          </w:p>
          <w:p w14:paraId="540673E9" w14:textId="13672FB9" w:rsidR="002556C0" w:rsidRPr="00FA1DB9" w:rsidRDefault="002556C0" w:rsidP="002556C0">
            <w:pPr>
              <w:pStyle w:val="Corps"/>
              <w:jc w:val="both"/>
              <w:rPr>
                <w:b w:val="0"/>
                <w:bCs w:val="0"/>
                <w:sz w:val="24"/>
                <w:szCs w:val="24"/>
              </w:rPr>
            </w:pPr>
            <w:r w:rsidRPr="00FA1DB9">
              <w:rPr>
                <w:b w:val="0"/>
                <w:bCs w:val="0"/>
                <w:sz w:val="24"/>
                <w:szCs w:val="24"/>
              </w:rPr>
              <w:tab/>
              <w:t>- L’éclair</w:t>
            </w:r>
            <w:r w:rsidRPr="00FA1DB9">
              <w:rPr>
                <w:b w:val="0"/>
                <w:bCs w:val="0"/>
                <w:sz w:val="24"/>
                <w:szCs w:val="24"/>
              </w:rPr>
              <w:tab/>
            </w:r>
            <w:r w:rsidRPr="00FA1DB9">
              <w:rPr>
                <w:b w:val="0"/>
                <w:bCs w:val="0"/>
                <w:sz w:val="24"/>
                <w:szCs w:val="24"/>
              </w:rPr>
              <w:tab/>
              <w:t>150€ (Virginie GALET - Jacques MAIRESSE ont voté contre)</w:t>
            </w:r>
          </w:p>
          <w:p w14:paraId="169982A5" w14:textId="77777777" w:rsidR="002556C0" w:rsidRPr="00FA1DB9" w:rsidRDefault="002556C0" w:rsidP="002556C0">
            <w:pPr>
              <w:pStyle w:val="Corps"/>
              <w:jc w:val="both"/>
              <w:rPr>
                <w:b w:val="0"/>
                <w:bCs w:val="0"/>
                <w:sz w:val="24"/>
                <w:szCs w:val="24"/>
              </w:rPr>
            </w:pPr>
            <w:r w:rsidRPr="00FA1DB9">
              <w:rPr>
                <w:b w:val="0"/>
                <w:bCs w:val="0"/>
                <w:sz w:val="24"/>
                <w:szCs w:val="24"/>
              </w:rPr>
              <w:tab/>
              <w:t xml:space="preserve">- Les </w:t>
            </w:r>
            <w:proofErr w:type="spellStart"/>
            <w:r w:rsidRPr="00FA1DB9">
              <w:rPr>
                <w:b w:val="0"/>
                <w:bCs w:val="0"/>
                <w:sz w:val="24"/>
                <w:szCs w:val="24"/>
              </w:rPr>
              <w:t>Moulineux</w:t>
            </w:r>
            <w:proofErr w:type="spellEnd"/>
            <w:r w:rsidRPr="00FA1DB9">
              <w:rPr>
                <w:b w:val="0"/>
                <w:bCs w:val="0"/>
                <w:sz w:val="24"/>
                <w:szCs w:val="24"/>
              </w:rPr>
              <w:tab/>
              <w:t>500€</w:t>
            </w:r>
          </w:p>
          <w:p w14:paraId="1A35B4FB" w14:textId="77777777" w:rsidR="002556C0" w:rsidRPr="00FA1DB9" w:rsidRDefault="002556C0" w:rsidP="002556C0">
            <w:pPr>
              <w:pStyle w:val="Corps"/>
              <w:jc w:val="both"/>
              <w:rPr>
                <w:b w:val="0"/>
                <w:bCs w:val="0"/>
                <w:sz w:val="24"/>
                <w:szCs w:val="24"/>
              </w:rPr>
            </w:pPr>
            <w:r w:rsidRPr="00FA1DB9">
              <w:rPr>
                <w:b w:val="0"/>
                <w:bCs w:val="0"/>
                <w:sz w:val="24"/>
                <w:szCs w:val="24"/>
              </w:rPr>
              <w:tab/>
              <w:t>- APA</w:t>
            </w:r>
            <w:r w:rsidRPr="00FA1DB9">
              <w:rPr>
                <w:b w:val="0"/>
                <w:bCs w:val="0"/>
                <w:sz w:val="24"/>
                <w:szCs w:val="24"/>
              </w:rPr>
              <w:tab/>
            </w:r>
            <w:r w:rsidRPr="00FA1DB9">
              <w:rPr>
                <w:b w:val="0"/>
                <w:bCs w:val="0"/>
                <w:sz w:val="24"/>
                <w:szCs w:val="24"/>
              </w:rPr>
              <w:tab/>
            </w:r>
            <w:r w:rsidRPr="00FA1DB9">
              <w:rPr>
                <w:b w:val="0"/>
                <w:bCs w:val="0"/>
                <w:sz w:val="24"/>
                <w:szCs w:val="24"/>
              </w:rPr>
              <w:tab/>
              <w:t>300€ (Barbara LLONG-JUMEAUX - Jacques MAIRESSE - Virginie GALET n’ont pas pris part au vote)</w:t>
            </w:r>
          </w:p>
          <w:p w14:paraId="196CCE23" w14:textId="2BC11921" w:rsidR="002556C0" w:rsidRDefault="002556C0" w:rsidP="002556C0">
            <w:pPr>
              <w:pStyle w:val="Corps"/>
              <w:jc w:val="both"/>
              <w:rPr>
                <w:b w:val="0"/>
                <w:bCs w:val="0"/>
                <w:sz w:val="24"/>
                <w:szCs w:val="24"/>
              </w:rPr>
            </w:pPr>
            <w:r w:rsidRPr="00FA1DB9">
              <w:rPr>
                <w:b w:val="0"/>
                <w:bCs w:val="0"/>
                <w:sz w:val="24"/>
                <w:szCs w:val="24"/>
              </w:rPr>
              <w:tab/>
              <w:t>- Coopérative scolaire 400€</w:t>
            </w:r>
          </w:p>
          <w:p w14:paraId="29EDD524" w14:textId="77777777" w:rsidR="00FA1DB9" w:rsidRPr="00FA1DB9" w:rsidRDefault="00FA1DB9" w:rsidP="002556C0">
            <w:pPr>
              <w:pStyle w:val="Corps"/>
              <w:jc w:val="both"/>
              <w:rPr>
                <w:b w:val="0"/>
                <w:bCs w:val="0"/>
                <w:sz w:val="24"/>
                <w:szCs w:val="24"/>
              </w:rPr>
            </w:pPr>
          </w:p>
          <w:p w14:paraId="5ACA1C1B" w14:textId="77777777" w:rsidR="002556C0" w:rsidRDefault="002556C0" w:rsidP="002556C0">
            <w:pPr>
              <w:pStyle w:val="Corps"/>
              <w:jc w:val="center"/>
            </w:pPr>
            <w:r>
              <w:rPr>
                <w:rStyle w:val="Aucun"/>
              </w:rPr>
              <w:t>ADMINISTRATION GÉNÉRALE</w:t>
            </w:r>
            <w:r>
              <w:t xml:space="preserve"> </w:t>
            </w:r>
          </w:p>
          <w:p w14:paraId="16A5158C" w14:textId="77777777" w:rsidR="002556C0" w:rsidRDefault="002556C0" w:rsidP="002556C0">
            <w:pPr>
              <w:pStyle w:val="Corps"/>
              <w:jc w:val="center"/>
            </w:pPr>
          </w:p>
          <w:p w14:paraId="56385840"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n°3</w:t>
            </w:r>
            <w:r>
              <w:rPr>
                <w:u w:val="single"/>
                <w14:textOutline w14:w="12700" w14:cap="flat" w14:cmpd="sng" w14:algn="ctr">
                  <w14:solidFill>
                    <w14:srgbClr w14:val="831100"/>
                  </w14:solidFill>
                  <w14:prstDash w14:val="solid"/>
                  <w14:miter w14:lim="400000"/>
                </w14:textOutline>
              </w:rPr>
              <w:tab/>
              <w:t xml:space="preserve">SIDEC Nouveaux statuts </w:t>
            </w:r>
          </w:p>
          <w:p w14:paraId="4A9E7886" w14:textId="77777777" w:rsidR="002556C0" w:rsidRDefault="002556C0" w:rsidP="002556C0">
            <w:pPr>
              <w:pStyle w:val="Corps"/>
              <w:jc w:val="both"/>
            </w:pPr>
          </w:p>
          <w:p w14:paraId="3C828E63" w14:textId="77777777" w:rsidR="002556C0" w:rsidRPr="00FA1DB9" w:rsidRDefault="002556C0" w:rsidP="002556C0">
            <w:pPr>
              <w:pStyle w:val="Corps"/>
              <w:jc w:val="both"/>
              <w:rPr>
                <w:b w:val="0"/>
                <w:bCs w:val="0"/>
                <w:sz w:val="24"/>
                <w:szCs w:val="24"/>
              </w:rPr>
            </w:pPr>
            <w:r w:rsidRPr="00FA1DB9">
              <w:rPr>
                <w:b w:val="0"/>
                <w:bCs w:val="0"/>
                <w:sz w:val="24"/>
                <w:szCs w:val="24"/>
              </w:rPr>
              <w:t>Suite à l’adoption par le SIDEC de la révision de ces statuts, il est demandé au conseil municipal d’approuver à son tour l’adoption de ces nouveaux statuts.</w:t>
            </w:r>
          </w:p>
          <w:p w14:paraId="779D4068" w14:textId="77777777" w:rsidR="002556C0" w:rsidRDefault="002556C0" w:rsidP="002556C0">
            <w:pPr>
              <w:pStyle w:val="Corps"/>
              <w:jc w:val="both"/>
            </w:pPr>
          </w:p>
          <w:p w14:paraId="66BCCAD1" w14:textId="77777777" w:rsidR="002556C0" w:rsidRPr="00FA1DB9"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FA1DB9">
              <w:rPr>
                <w:i/>
                <w:iCs/>
                <w:sz w:val="24"/>
                <w:szCs w:val="24"/>
                <w14:textOutline w14:w="12700" w14:cap="flat" w14:cmpd="sng" w14:algn="ctr">
                  <w14:solidFill>
                    <w14:srgbClr w14:val="000000"/>
                  </w14:solidFill>
                  <w14:prstDash w14:val="solid"/>
                  <w14:miter w14:lim="400000"/>
                </w14:textOutline>
              </w:rPr>
              <w:t>Le Conseil municipal, valide à l’unanimité, ces nouveaux statuts</w:t>
            </w:r>
          </w:p>
          <w:p w14:paraId="73BDA9A3"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p>
          <w:p w14:paraId="4E21B9C4"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n°4</w:t>
            </w:r>
            <w:r>
              <w:rPr>
                <w:u w:val="single"/>
                <w14:textOutline w14:w="12700" w14:cap="flat" w14:cmpd="sng" w14:algn="ctr">
                  <w14:solidFill>
                    <w14:srgbClr w14:val="831100"/>
                  </w14:solidFill>
                  <w14:prstDash w14:val="solid"/>
                  <w14:miter w14:lim="400000"/>
                </w14:textOutline>
              </w:rPr>
              <w:tab/>
              <w:t>PROMOCIL</w:t>
            </w:r>
          </w:p>
          <w:p w14:paraId="674480FB" w14:textId="4A15167E" w:rsidR="00015F70" w:rsidRDefault="00015F70" w:rsidP="00DF027C">
            <w:pPr>
              <w:pStyle w:val="Contenu"/>
              <w:rPr>
                <w:noProof/>
              </w:rPr>
            </w:pPr>
          </w:p>
          <w:p w14:paraId="40A5DF57" w14:textId="24168ADD" w:rsidR="002556C0" w:rsidRPr="00FA1DB9" w:rsidRDefault="002556C0" w:rsidP="002556C0">
            <w:pPr>
              <w:pStyle w:val="Corps"/>
              <w:jc w:val="both"/>
              <w:rPr>
                <w:b w:val="0"/>
                <w:bCs w:val="0"/>
                <w:sz w:val="24"/>
                <w:szCs w:val="24"/>
              </w:rPr>
            </w:pPr>
            <w:r w:rsidRPr="00FA1DB9">
              <w:rPr>
                <w:b w:val="0"/>
                <w:bCs w:val="0"/>
                <w:sz w:val="24"/>
                <w:szCs w:val="24"/>
              </w:rPr>
              <w:t>Suite à la rétrocession d’une partie de la cour des écoles à PROMOCIL et afin de réaliser 3 courettes séparées par des clôtures en planches d’une hauteur de 2 mètres et financés intégralement par PROMOCIL, il convient de désaffecter et de déclasser cette parcelle du domaine public.</w:t>
            </w:r>
          </w:p>
          <w:p w14:paraId="3675DA4F" w14:textId="77777777" w:rsidR="002556C0" w:rsidRDefault="002556C0" w:rsidP="002556C0">
            <w:pPr>
              <w:pStyle w:val="Corps"/>
              <w:jc w:val="both"/>
            </w:pPr>
          </w:p>
          <w:p w14:paraId="6244CA09" w14:textId="77777777" w:rsidR="002556C0" w:rsidRPr="00FA1DB9"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FA1DB9">
              <w:rPr>
                <w:i/>
                <w:iCs/>
                <w:sz w:val="24"/>
                <w:szCs w:val="24"/>
                <w14:textOutline w14:w="12700" w14:cap="flat" w14:cmpd="sng" w14:algn="ctr">
                  <w14:solidFill>
                    <w14:srgbClr w14:val="000000"/>
                  </w14:solidFill>
                  <w14:prstDash w14:val="solid"/>
                  <w14:miter w14:lim="400000"/>
                </w14:textOutline>
              </w:rPr>
              <w:t>Le Conseil municipal, valide à l’unanimité cette proposition</w:t>
            </w:r>
          </w:p>
          <w:p w14:paraId="0407A419"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p>
          <w:p w14:paraId="342F0AFB"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p>
          <w:p w14:paraId="0BC505FF"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n°5</w:t>
            </w:r>
            <w:r>
              <w:rPr>
                <w:u w:val="single"/>
                <w14:textOutline w14:w="12700" w14:cap="flat" w14:cmpd="sng" w14:algn="ctr">
                  <w14:solidFill>
                    <w14:srgbClr w14:val="831100"/>
                  </w14:solidFill>
                  <w14:prstDash w14:val="solid"/>
                  <w14:miter w14:lim="400000"/>
                </w14:textOutline>
              </w:rPr>
              <w:tab/>
              <w:t>SIDEN SIAN retrait de compétences</w:t>
            </w:r>
          </w:p>
          <w:p w14:paraId="260CBC89" w14:textId="51A9A8AA" w:rsidR="00015F70" w:rsidRDefault="00015F70" w:rsidP="00DF027C">
            <w:pPr>
              <w:pStyle w:val="Contenu"/>
              <w:rPr>
                <w:noProof/>
              </w:rPr>
            </w:pPr>
          </w:p>
          <w:p w14:paraId="5AA72003" w14:textId="3BB3601C" w:rsidR="002556C0" w:rsidRPr="00FA1DB9" w:rsidRDefault="002556C0" w:rsidP="002556C0">
            <w:pPr>
              <w:pStyle w:val="Corps"/>
              <w:jc w:val="both"/>
              <w:rPr>
                <w:b w:val="0"/>
                <w:bCs w:val="0"/>
                <w:sz w:val="24"/>
                <w:szCs w:val="24"/>
              </w:rPr>
            </w:pPr>
            <w:r w:rsidRPr="00FA1DB9">
              <w:rPr>
                <w:b w:val="0"/>
                <w:bCs w:val="0"/>
                <w:sz w:val="24"/>
                <w:szCs w:val="24"/>
              </w:rPr>
              <w:t xml:space="preserve">Lors de sa séance le comité syndical du SIDEN SIAN à délibéré pour autoriser le retrait de membres adhérents, en plein accord avec ces derniers, pour tout, ou partie de leurs compétences, le maire donne lecture des communes ayant </w:t>
            </w:r>
            <w:r w:rsidR="00FA1DB9" w:rsidRPr="00FA1DB9">
              <w:rPr>
                <w:b w:val="0"/>
                <w:bCs w:val="0"/>
                <w:sz w:val="24"/>
                <w:szCs w:val="24"/>
              </w:rPr>
              <w:t>exercés</w:t>
            </w:r>
            <w:r w:rsidRPr="00FA1DB9">
              <w:rPr>
                <w:b w:val="0"/>
                <w:bCs w:val="0"/>
                <w:sz w:val="24"/>
                <w:szCs w:val="24"/>
              </w:rPr>
              <w:t xml:space="preserve"> ces demandes, il propose au conseil municipal de se prononcer quant à ces retraits de membres.</w:t>
            </w:r>
          </w:p>
          <w:p w14:paraId="5884032E" w14:textId="77777777" w:rsidR="002556C0" w:rsidRDefault="002556C0" w:rsidP="002556C0">
            <w:pPr>
              <w:pStyle w:val="Corps"/>
              <w:jc w:val="both"/>
            </w:pPr>
          </w:p>
          <w:p w14:paraId="5B7AF1B9" w14:textId="6B7AEA36" w:rsidR="002556C0"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FA1DB9">
              <w:rPr>
                <w:i/>
                <w:iCs/>
                <w:sz w:val="24"/>
                <w:szCs w:val="24"/>
                <w14:textOutline w14:w="12700" w14:cap="flat" w14:cmpd="sng" w14:algn="ctr">
                  <w14:solidFill>
                    <w14:srgbClr w14:val="000000"/>
                  </w14:solidFill>
                  <w14:prstDash w14:val="solid"/>
                  <w14:miter w14:lim="400000"/>
                </w14:textOutline>
              </w:rPr>
              <w:t>Le Conseil municipal, valide à l’unanimité cette proposition</w:t>
            </w:r>
          </w:p>
          <w:p w14:paraId="657803DD" w14:textId="77777777" w:rsidR="00FA1DB9" w:rsidRPr="00FA1DB9" w:rsidRDefault="00FA1DB9" w:rsidP="002556C0">
            <w:pPr>
              <w:pStyle w:val="Corps"/>
              <w:jc w:val="both"/>
              <w:rPr>
                <w:i/>
                <w:iCs/>
                <w:sz w:val="24"/>
                <w:szCs w:val="24"/>
                <w14:textOutline w14:w="12700" w14:cap="flat" w14:cmpd="sng" w14:algn="ctr">
                  <w14:solidFill>
                    <w14:srgbClr w14:val="000000"/>
                  </w14:solidFill>
                  <w14:prstDash w14:val="solid"/>
                  <w14:miter w14:lim="400000"/>
                </w14:textOutline>
              </w:rPr>
            </w:pPr>
          </w:p>
          <w:p w14:paraId="16982345" w14:textId="77777777" w:rsidR="002556C0" w:rsidRDefault="002556C0" w:rsidP="002556C0">
            <w:pPr>
              <w:pStyle w:val="Corps"/>
              <w:jc w:val="both"/>
              <w:rPr>
                <w:i/>
                <w:iCs/>
                <w14:textOutline w14:w="12700" w14:cap="flat" w14:cmpd="sng" w14:algn="ctr">
                  <w14:solidFill>
                    <w14:srgbClr w14:val="000000"/>
                  </w14:solidFill>
                  <w14:prstDash w14:val="solid"/>
                  <w14:miter w14:lim="400000"/>
                </w14:textOutline>
              </w:rPr>
            </w:pPr>
          </w:p>
          <w:p w14:paraId="658DD878" w14:textId="534D6A88"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lastRenderedPageBreak/>
              <w:t>Point n°6</w:t>
            </w:r>
            <w:r>
              <w:rPr>
                <w:u w:val="single"/>
                <w14:textOutline w14:w="12700" w14:cap="flat" w14:cmpd="sng" w14:algn="ctr">
                  <w14:solidFill>
                    <w14:srgbClr w14:val="831100"/>
                  </w14:solidFill>
                  <w14:prstDash w14:val="solid"/>
                  <w14:miter w14:lim="400000"/>
                </w14:textOutline>
              </w:rPr>
              <w:tab/>
              <w:t xml:space="preserve">Annulation de </w:t>
            </w:r>
            <w:r w:rsidR="00FA1DB9">
              <w:rPr>
                <w:u w:val="single"/>
                <w14:textOutline w14:w="12700" w14:cap="flat" w14:cmpd="sng" w14:algn="ctr">
                  <w14:solidFill>
                    <w14:srgbClr w14:val="831100"/>
                  </w14:solidFill>
                  <w14:prstDash w14:val="solid"/>
                  <w14:miter w14:lim="400000"/>
                </w14:textOutline>
              </w:rPr>
              <w:t>délibération de</w:t>
            </w:r>
            <w:r>
              <w:rPr>
                <w:u w:val="single"/>
                <w14:textOutline w14:w="12700" w14:cap="flat" w14:cmpd="sng" w14:algn="ctr">
                  <w14:solidFill>
                    <w14:srgbClr w14:val="831100"/>
                  </w14:solidFill>
                  <w14:prstDash w14:val="solid"/>
                  <w14:miter w14:lim="400000"/>
                </w14:textOutline>
              </w:rPr>
              <w:t xml:space="preserve"> régie</w:t>
            </w:r>
          </w:p>
          <w:p w14:paraId="74B853E0" w14:textId="5E76BB93" w:rsidR="00015F70" w:rsidRDefault="00015F70" w:rsidP="00DF027C">
            <w:pPr>
              <w:pStyle w:val="Contenu"/>
              <w:rPr>
                <w:noProof/>
              </w:rPr>
            </w:pPr>
          </w:p>
          <w:p w14:paraId="48A41BEF" w14:textId="18342EB8" w:rsidR="002556C0" w:rsidRPr="00FA1DB9" w:rsidRDefault="002556C0" w:rsidP="002556C0">
            <w:pPr>
              <w:pStyle w:val="Corps"/>
              <w:jc w:val="both"/>
              <w:rPr>
                <w:b w:val="0"/>
                <w:bCs w:val="0"/>
                <w:sz w:val="24"/>
                <w:szCs w:val="24"/>
              </w:rPr>
            </w:pPr>
            <w:r w:rsidRPr="00FA1DB9">
              <w:rPr>
                <w:b w:val="0"/>
                <w:bCs w:val="0"/>
                <w:sz w:val="24"/>
                <w:szCs w:val="24"/>
              </w:rPr>
              <w:t>Suite à la délibération prise en juillet concernant l’annulation de régies, le législateur nous demande de retirer cette délibération car le texte de loi ayant évolué il ne s’agit plus de faire une délibération pour cet</w:t>
            </w:r>
            <w:r w:rsidR="006768DE">
              <w:rPr>
                <w:b w:val="0"/>
                <w:bCs w:val="0"/>
                <w:sz w:val="24"/>
                <w:szCs w:val="24"/>
              </w:rPr>
              <w:t xml:space="preserve"> </w:t>
            </w:r>
            <w:r w:rsidRPr="00FA1DB9">
              <w:rPr>
                <w:b w:val="0"/>
                <w:bCs w:val="0"/>
                <w:sz w:val="24"/>
                <w:szCs w:val="24"/>
              </w:rPr>
              <w:t>acte mais simplement un arrêté municipal.</w:t>
            </w:r>
          </w:p>
          <w:p w14:paraId="5AD07FCE" w14:textId="77777777" w:rsidR="002556C0" w:rsidRPr="00FA1DB9" w:rsidRDefault="002556C0" w:rsidP="002556C0">
            <w:pPr>
              <w:pStyle w:val="Corps"/>
              <w:jc w:val="both"/>
              <w:rPr>
                <w:b w:val="0"/>
                <w:bCs w:val="0"/>
                <w:sz w:val="24"/>
                <w:szCs w:val="24"/>
              </w:rPr>
            </w:pPr>
          </w:p>
          <w:p w14:paraId="0BC3F5D4" w14:textId="77777777" w:rsidR="002556C0" w:rsidRDefault="002556C0" w:rsidP="002556C0">
            <w:pPr>
              <w:pStyle w:val="Corps"/>
            </w:pPr>
          </w:p>
          <w:p w14:paraId="77BA8062" w14:textId="24F10649" w:rsidR="002556C0"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6768DE">
              <w:rPr>
                <w:i/>
                <w:iCs/>
                <w:sz w:val="24"/>
                <w:szCs w:val="24"/>
                <w14:textOutline w14:w="12700" w14:cap="flat" w14:cmpd="sng" w14:algn="ctr">
                  <w14:solidFill>
                    <w14:srgbClr w14:val="000000"/>
                  </w14:solidFill>
                  <w14:prstDash w14:val="solid"/>
                  <w14:miter w14:lim="400000"/>
                </w14:textOutline>
              </w:rPr>
              <w:t>Le Conseil municipal, valide à l’unanimité cette proposition</w:t>
            </w:r>
          </w:p>
          <w:p w14:paraId="4D8AF643" w14:textId="77777777" w:rsidR="006768DE" w:rsidRPr="006768DE" w:rsidRDefault="006768DE" w:rsidP="002556C0">
            <w:pPr>
              <w:pStyle w:val="Corps"/>
              <w:jc w:val="both"/>
              <w:rPr>
                <w:i/>
                <w:iCs/>
                <w:sz w:val="24"/>
                <w:szCs w:val="24"/>
                <w14:textOutline w14:w="12700" w14:cap="flat" w14:cmpd="sng" w14:algn="ctr">
                  <w14:solidFill>
                    <w14:srgbClr w14:val="000000"/>
                  </w14:solidFill>
                  <w14:prstDash w14:val="solid"/>
                  <w14:miter w14:lim="400000"/>
                </w14:textOutline>
              </w:rPr>
            </w:pPr>
          </w:p>
          <w:p w14:paraId="316F5C49" w14:textId="77777777" w:rsidR="006768DE" w:rsidRDefault="006768DE" w:rsidP="002556C0">
            <w:pPr>
              <w:pStyle w:val="Corps"/>
              <w:jc w:val="both"/>
              <w:rPr>
                <w:i/>
                <w:iCs/>
                <w14:textOutline w14:w="12700" w14:cap="flat" w14:cmpd="sng" w14:algn="ctr">
                  <w14:solidFill>
                    <w14:srgbClr w14:val="000000"/>
                  </w14:solidFill>
                  <w14:prstDash w14:val="solid"/>
                  <w14:miter w14:lim="400000"/>
                </w14:textOutline>
              </w:rPr>
            </w:pPr>
          </w:p>
          <w:p w14:paraId="48DC1C8C"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n°7</w:t>
            </w:r>
            <w:r>
              <w:rPr>
                <w:u w:val="single"/>
                <w14:textOutline w14:w="12700" w14:cap="flat" w14:cmpd="sng" w14:algn="ctr">
                  <w14:solidFill>
                    <w14:srgbClr w14:val="831100"/>
                  </w14:solidFill>
                  <w14:prstDash w14:val="solid"/>
                  <w14:miter w14:lim="400000"/>
                </w14:textOutline>
              </w:rPr>
              <w:tab/>
              <w:t>SIDEN SIAN adhésion des communes</w:t>
            </w:r>
          </w:p>
          <w:p w14:paraId="3F4004E5" w14:textId="77777777" w:rsidR="002556C0" w:rsidRDefault="002556C0" w:rsidP="002556C0">
            <w:pPr>
              <w:pStyle w:val="Corps"/>
              <w:jc w:val="center"/>
            </w:pPr>
          </w:p>
          <w:p w14:paraId="0DA4274B" w14:textId="77777777" w:rsidR="002556C0" w:rsidRPr="006768DE" w:rsidRDefault="002556C0" w:rsidP="002556C0">
            <w:pPr>
              <w:pStyle w:val="Corps"/>
              <w:jc w:val="both"/>
              <w:rPr>
                <w:b w:val="0"/>
                <w:bCs w:val="0"/>
                <w:sz w:val="24"/>
                <w:szCs w:val="24"/>
              </w:rPr>
            </w:pPr>
            <w:r w:rsidRPr="006768DE">
              <w:rPr>
                <w:b w:val="0"/>
                <w:bCs w:val="0"/>
                <w:sz w:val="24"/>
                <w:szCs w:val="24"/>
              </w:rPr>
              <w:t>Le Maire donne lecture des communes qui souhaitent adhérer au SIDEN SIAN pour les compétences eau potable, assainissement collectif et défense extérieur contre l’incendie, il demande au conseil municipal de se prononcer sur ces adhésions.</w:t>
            </w:r>
          </w:p>
          <w:p w14:paraId="6D84143A" w14:textId="77777777" w:rsidR="002556C0" w:rsidRDefault="002556C0" w:rsidP="002556C0">
            <w:pPr>
              <w:pStyle w:val="Corps"/>
              <w:jc w:val="both"/>
            </w:pPr>
          </w:p>
          <w:p w14:paraId="7F08E6CF" w14:textId="77777777" w:rsidR="002556C0" w:rsidRPr="006768DE"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6768DE">
              <w:rPr>
                <w:i/>
                <w:iCs/>
                <w:sz w:val="24"/>
                <w:szCs w:val="24"/>
                <w14:textOutline w14:w="12700" w14:cap="flat" w14:cmpd="sng" w14:algn="ctr">
                  <w14:solidFill>
                    <w14:srgbClr w14:val="000000"/>
                  </w14:solidFill>
                  <w14:prstDash w14:val="solid"/>
                  <w14:miter w14:lim="400000"/>
                </w14:textOutline>
              </w:rPr>
              <w:t>Le Conseil municipal, valide à l’unanimité cette proposition</w:t>
            </w:r>
          </w:p>
          <w:p w14:paraId="0C06D258" w14:textId="7CC02892" w:rsidR="00015F70" w:rsidRDefault="00015F70" w:rsidP="00DF027C">
            <w:pPr>
              <w:pStyle w:val="Contenu"/>
              <w:rPr>
                <w:noProof/>
              </w:rPr>
            </w:pPr>
          </w:p>
          <w:p w14:paraId="70F60CE3"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n°8</w:t>
            </w:r>
            <w:r>
              <w:rPr>
                <w:u w:val="single"/>
                <w14:textOutline w14:w="12700" w14:cap="flat" w14:cmpd="sng" w14:algn="ctr">
                  <w14:solidFill>
                    <w14:srgbClr w14:val="831100"/>
                  </w14:solidFill>
                  <w14:prstDash w14:val="solid"/>
                  <w14:miter w14:lim="400000"/>
                </w14:textOutline>
              </w:rPr>
              <w:tab/>
              <w:t>Convention avec le Département</w:t>
            </w:r>
          </w:p>
          <w:p w14:paraId="2A59573A"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p>
          <w:p w14:paraId="4074222A" w14:textId="77777777" w:rsidR="002556C0" w:rsidRPr="006768DE" w:rsidRDefault="002556C0" w:rsidP="002556C0">
            <w:pPr>
              <w:pStyle w:val="Corps"/>
              <w:jc w:val="both"/>
              <w:rPr>
                <w:b w:val="0"/>
                <w:bCs w:val="0"/>
                <w:sz w:val="24"/>
                <w:szCs w:val="24"/>
              </w:rPr>
            </w:pPr>
            <w:r w:rsidRPr="006768DE">
              <w:rPr>
                <w:b w:val="0"/>
                <w:bCs w:val="0"/>
                <w:sz w:val="24"/>
                <w:szCs w:val="24"/>
              </w:rPr>
              <w:t>Le Département du Nord nous a adressé pour la période 2021-2023 une convention afin de bénéficier de la reconduction de la prise en charge de l’entretien par le Département du marquage horizontal sur les routes départementales situées en agglomération, pour signer cette convention avec le Département le conseil municipal doit autoriser Monsieur le Maire à signer cette convention</w:t>
            </w:r>
          </w:p>
          <w:p w14:paraId="424F73C8" w14:textId="77777777" w:rsidR="002556C0" w:rsidRDefault="002556C0" w:rsidP="002556C0">
            <w:pPr>
              <w:pStyle w:val="Corps"/>
              <w:jc w:val="both"/>
            </w:pPr>
          </w:p>
          <w:p w14:paraId="7D19A747" w14:textId="77777777" w:rsidR="002556C0" w:rsidRPr="006768DE"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6768DE">
              <w:rPr>
                <w:i/>
                <w:iCs/>
                <w:sz w:val="24"/>
                <w:szCs w:val="24"/>
                <w14:textOutline w14:w="12700" w14:cap="flat" w14:cmpd="sng" w14:algn="ctr">
                  <w14:solidFill>
                    <w14:srgbClr w14:val="000000"/>
                  </w14:solidFill>
                  <w14:prstDash w14:val="solid"/>
                  <w14:miter w14:lim="400000"/>
                </w14:textOutline>
              </w:rPr>
              <w:t>Le Conseil municipal, valide à l’unanimité cette proposition</w:t>
            </w:r>
          </w:p>
          <w:p w14:paraId="72E1687D" w14:textId="4C728290" w:rsidR="00015F70" w:rsidRPr="006768DE" w:rsidRDefault="00015F70" w:rsidP="00DF027C">
            <w:pPr>
              <w:pStyle w:val="Contenu"/>
              <w:rPr>
                <w:noProof/>
                <w:sz w:val="24"/>
                <w:szCs w:val="24"/>
              </w:rPr>
            </w:pPr>
          </w:p>
          <w:p w14:paraId="6007B197" w14:textId="2234E18C" w:rsidR="00015F70" w:rsidRDefault="00015F70" w:rsidP="00DF027C">
            <w:pPr>
              <w:pStyle w:val="Contenu"/>
              <w:rPr>
                <w:noProof/>
              </w:rPr>
            </w:pPr>
          </w:p>
          <w:p w14:paraId="6B23C87E"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r>
              <w:rPr>
                <w:u w:val="single"/>
                <w14:textOutline w14:w="12700" w14:cap="flat" w14:cmpd="sng" w14:algn="ctr">
                  <w14:solidFill>
                    <w14:srgbClr w14:val="831100"/>
                  </w14:solidFill>
                  <w14:prstDash w14:val="solid"/>
                  <w14:miter w14:lim="400000"/>
                </w14:textOutline>
              </w:rPr>
              <w:t>Point n°9</w:t>
            </w:r>
            <w:r>
              <w:rPr>
                <w:u w:val="single"/>
                <w14:textOutline w14:w="12700" w14:cap="flat" w14:cmpd="sng" w14:algn="ctr">
                  <w14:solidFill>
                    <w14:srgbClr w14:val="831100"/>
                  </w14:solidFill>
                  <w14:prstDash w14:val="solid"/>
                  <w14:miter w14:lim="400000"/>
                </w14:textOutline>
              </w:rPr>
              <w:tab/>
              <w:t>Reprise de tombe</w:t>
            </w:r>
          </w:p>
          <w:p w14:paraId="56CF8182"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p>
          <w:p w14:paraId="71A83C41" w14:textId="77777777" w:rsidR="002556C0" w:rsidRPr="006768DE" w:rsidRDefault="002556C0" w:rsidP="002556C0">
            <w:pPr>
              <w:pStyle w:val="Corps"/>
              <w:jc w:val="both"/>
              <w:rPr>
                <w:b w:val="0"/>
                <w:bCs w:val="0"/>
                <w:sz w:val="24"/>
                <w:szCs w:val="24"/>
              </w:rPr>
            </w:pPr>
            <w:r w:rsidRPr="006768DE">
              <w:rPr>
                <w:b w:val="0"/>
                <w:bCs w:val="0"/>
                <w:sz w:val="24"/>
                <w:szCs w:val="24"/>
              </w:rPr>
              <w:t>Certaines tombes dans notre cimetière sont avec l’usure du temps en mauvais état et présentent une certaine dangerosité, pour pallier à ce problème et sécuriser au plus vite ces tombes il est nécessaire de procéder à la reprise de certaines tombes laissées à l’état d’abandon, il convient donc au conseil municipal de se prononcer pour entamer la procédure de reprise de tombe.</w:t>
            </w:r>
          </w:p>
          <w:p w14:paraId="5E1C7642" w14:textId="77777777" w:rsidR="002556C0" w:rsidRDefault="002556C0" w:rsidP="002556C0">
            <w:pPr>
              <w:pStyle w:val="Corps"/>
              <w:jc w:val="both"/>
            </w:pPr>
          </w:p>
          <w:p w14:paraId="04F1AA81" w14:textId="77777777" w:rsidR="002556C0" w:rsidRPr="006768DE"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r w:rsidRPr="006768DE">
              <w:rPr>
                <w:i/>
                <w:iCs/>
                <w:sz w:val="24"/>
                <w:szCs w:val="24"/>
                <w14:textOutline w14:w="12700" w14:cap="flat" w14:cmpd="sng" w14:algn="ctr">
                  <w14:solidFill>
                    <w14:srgbClr w14:val="000000"/>
                  </w14:solidFill>
                  <w14:prstDash w14:val="solid"/>
                  <w14:miter w14:lim="400000"/>
                </w14:textOutline>
              </w:rPr>
              <w:t xml:space="preserve">Le Conseil municipal, approuve et valide cette décision </w:t>
            </w:r>
          </w:p>
          <w:p w14:paraId="4626D940" w14:textId="77777777" w:rsidR="002556C0" w:rsidRPr="006768DE" w:rsidRDefault="002556C0" w:rsidP="002556C0">
            <w:pPr>
              <w:pStyle w:val="Corps"/>
              <w:jc w:val="both"/>
              <w:rPr>
                <w:i/>
                <w:iCs/>
                <w:sz w:val="24"/>
                <w:szCs w:val="24"/>
                <w14:textOutline w14:w="12700" w14:cap="flat" w14:cmpd="sng" w14:algn="ctr">
                  <w14:solidFill>
                    <w14:srgbClr w14:val="000000"/>
                  </w14:solidFill>
                  <w14:prstDash w14:val="solid"/>
                  <w14:miter w14:lim="400000"/>
                </w14:textOutline>
              </w:rPr>
            </w:pPr>
          </w:p>
          <w:p w14:paraId="5B69438A" w14:textId="77777777" w:rsidR="002556C0" w:rsidRDefault="002556C0" w:rsidP="002556C0">
            <w:pPr>
              <w:pStyle w:val="Corps"/>
              <w:jc w:val="center"/>
            </w:pPr>
          </w:p>
          <w:p w14:paraId="7050F66C" w14:textId="77777777" w:rsidR="002556C0" w:rsidRDefault="002556C0" w:rsidP="002556C0">
            <w:pPr>
              <w:pStyle w:val="Corps"/>
              <w:jc w:val="center"/>
            </w:pPr>
          </w:p>
          <w:p w14:paraId="6D0A7FA6" w14:textId="77777777" w:rsidR="002556C0" w:rsidRDefault="002556C0" w:rsidP="002556C0">
            <w:pPr>
              <w:pStyle w:val="Corps"/>
              <w:jc w:val="both"/>
              <w:rPr>
                <w:u w:val="single"/>
                <w14:textOutline w14:w="12700" w14:cap="flat" w14:cmpd="sng" w14:algn="ctr">
                  <w14:solidFill>
                    <w14:srgbClr w14:val="831100"/>
                  </w14:solidFill>
                  <w14:prstDash w14:val="solid"/>
                  <w14:miter w14:lim="400000"/>
                </w14:textOutline>
              </w:rPr>
            </w:pPr>
          </w:p>
          <w:p w14:paraId="46CFEB3B" w14:textId="77777777" w:rsidR="002556C0" w:rsidRDefault="002556C0" w:rsidP="002556C0">
            <w:pPr>
              <w:pStyle w:val="Corps"/>
              <w:jc w:val="center"/>
            </w:pPr>
            <w:r>
              <w:rPr>
                <w14:textOutline w14:w="12700" w14:cap="flat" w14:cmpd="sng" w14:algn="ctr">
                  <w14:solidFill>
                    <w14:srgbClr w14:val="831100"/>
                  </w14:solidFill>
                  <w14:prstDash w14:val="solid"/>
                  <w14:miter w14:lim="400000"/>
                </w14:textOutline>
              </w:rPr>
              <w:t>************************************</w:t>
            </w:r>
          </w:p>
          <w:p w14:paraId="61BD7CB7" w14:textId="3D6675E9" w:rsidR="00015F70" w:rsidRDefault="00015F70" w:rsidP="00DF027C">
            <w:pPr>
              <w:pStyle w:val="Contenu"/>
              <w:rPr>
                <w:noProof/>
              </w:rPr>
            </w:pPr>
          </w:p>
          <w:p w14:paraId="1EC64809" w14:textId="37C63353" w:rsidR="00015F70" w:rsidRDefault="00015F70" w:rsidP="00DF027C">
            <w:pPr>
              <w:pStyle w:val="Contenu"/>
              <w:rPr>
                <w:noProof/>
              </w:rPr>
            </w:pPr>
          </w:p>
          <w:p w14:paraId="49ABB784" w14:textId="5BAC1DEA" w:rsidR="00015F70" w:rsidRDefault="00015F70" w:rsidP="00DF027C">
            <w:pPr>
              <w:pStyle w:val="Contenu"/>
              <w:rPr>
                <w:noProof/>
              </w:rPr>
            </w:pPr>
          </w:p>
          <w:p w14:paraId="7504877A" w14:textId="49CE3B9F" w:rsidR="00015F70" w:rsidRDefault="00015F70" w:rsidP="00DF027C">
            <w:pPr>
              <w:pStyle w:val="Contenu"/>
              <w:rPr>
                <w:noProof/>
              </w:rPr>
            </w:pPr>
          </w:p>
          <w:p w14:paraId="0D3BC52D" w14:textId="77777777" w:rsidR="00FA6CF6" w:rsidRDefault="00FA6CF6" w:rsidP="00DF027C">
            <w:pPr>
              <w:pStyle w:val="Contenu"/>
              <w:rPr>
                <w:i/>
                <w:sz w:val="36"/>
              </w:rPr>
            </w:pPr>
          </w:p>
          <w:p w14:paraId="3334BD40" w14:textId="094D0051" w:rsidR="00753301" w:rsidRDefault="00753301" w:rsidP="00DF027C">
            <w:pPr>
              <w:pStyle w:val="Contenu"/>
              <w:rPr>
                <w:i/>
                <w:sz w:val="36"/>
              </w:rPr>
            </w:pPr>
          </w:p>
          <w:p w14:paraId="60D92481" w14:textId="6D86D2AE" w:rsidR="00753301" w:rsidRDefault="00753301" w:rsidP="00DF027C">
            <w:pPr>
              <w:pStyle w:val="Contenu"/>
              <w:numPr>
                <w:ilvl w:val="0"/>
                <w:numId w:val="23"/>
              </w:numPr>
              <w:rPr>
                <w:b/>
                <w:bCs/>
                <w:iCs/>
                <w:sz w:val="36"/>
              </w:rPr>
            </w:pPr>
            <w:r w:rsidRPr="00CA27FF">
              <w:rPr>
                <w:b/>
                <w:bCs/>
                <w:iCs/>
                <w:sz w:val="36"/>
              </w:rPr>
              <w:lastRenderedPageBreak/>
              <w:t>LA VIE COMMUNAL</w:t>
            </w:r>
            <w:r w:rsidR="00F6313E">
              <w:rPr>
                <w:b/>
                <w:bCs/>
                <w:iCs/>
                <w:sz w:val="36"/>
              </w:rPr>
              <w:t>E</w:t>
            </w:r>
          </w:p>
          <w:p w14:paraId="684D4236" w14:textId="77777777" w:rsidR="00F6313E" w:rsidRPr="00F6313E" w:rsidRDefault="00F6313E" w:rsidP="004E5B4B">
            <w:pPr>
              <w:pStyle w:val="Contenu"/>
              <w:rPr>
                <w:b/>
                <w:bCs/>
                <w:iCs/>
                <w:sz w:val="36"/>
              </w:rPr>
            </w:pPr>
          </w:p>
          <w:p w14:paraId="750B0A8C" w14:textId="179C4384" w:rsidR="00753301" w:rsidRPr="00CA27FF" w:rsidRDefault="00E04026" w:rsidP="00D115BE">
            <w:pPr>
              <w:pStyle w:val="Contenu"/>
              <w:numPr>
                <w:ilvl w:val="0"/>
                <w:numId w:val="23"/>
              </w:numPr>
              <w:ind w:left="720" w:hanging="360"/>
              <w:rPr>
                <w:iCs/>
                <w:sz w:val="36"/>
                <w:u w:val="single"/>
              </w:rPr>
            </w:pPr>
            <w:r>
              <w:rPr>
                <w:noProof/>
              </w:rPr>
              <w:drawing>
                <wp:anchor distT="0" distB="0" distL="114300" distR="114300" simplePos="0" relativeHeight="251682816" behindDoc="0" locked="0" layoutInCell="1" allowOverlap="1" wp14:anchorId="00F39759" wp14:editId="6DB1C3C6">
                  <wp:simplePos x="0" y="0"/>
                  <wp:positionH relativeFrom="column">
                    <wp:posOffset>0</wp:posOffset>
                  </wp:positionH>
                  <wp:positionV relativeFrom="paragraph">
                    <wp:posOffset>316230</wp:posOffset>
                  </wp:positionV>
                  <wp:extent cx="2302510" cy="3276600"/>
                  <wp:effectExtent l="114300" t="57150" r="59690" b="133350"/>
                  <wp:wrapThrough wrapText="bothSides">
                    <wp:wrapPolygon edited="0">
                      <wp:start x="1608" y="-377"/>
                      <wp:lineTo x="-1072" y="-126"/>
                      <wp:lineTo x="-1072" y="20847"/>
                      <wp:lineTo x="2145" y="22353"/>
                      <wp:lineTo x="18764" y="22353"/>
                      <wp:lineTo x="19658" y="21977"/>
                      <wp:lineTo x="21981" y="20093"/>
                      <wp:lineTo x="21981" y="1884"/>
                      <wp:lineTo x="19479" y="0"/>
                      <wp:lineTo x="19301" y="-377"/>
                      <wp:lineTo x="1608" y="-377"/>
                    </wp:wrapPolygon>
                  </wp:wrapThrough>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510" cy="3276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53301" w:rsidRPr="00CA27FF">
              <w:rPr>
                <w:iCs/>
                <w:sz w:val="36"/>
                <w:u w:val="single"/>
              </w:rPr>
              <w:t>Enfance-jeunesse</w:t>
            </w:r>
          </w:p>
          <w:p w14:paraId="38405E9F" w14:textId="775F21B0" w:rsidR="00753301" w:rsidRDefault="00753301" w:rsidP="00753301">
            <w:pPr>
              <w:pStyle w:val="Contenu"/>
              <w:rPr>
                <w:i/>
                <w:sz w:val="36"/>
              </w:rPr>
            </w:pPr>
          </w:p>
          <w:p w14:paraId="392622DD" w14:textId="25DAB32C" w:rsidR="00753301" w:rsidRPr="000806B0" w:rsidRDefault="003D0265" w:rsidP="00B217E7">
            <w:pPr>
              <w:pStyle w:val="Contenu"/>
              <w:jc w:val="both"/>
              <w:rPr>
                <w:iCs/>
                <w:sz w:val="32"/>
                <w:szCs w:val="32"/>
              </w:rPr>
            </w:pPr>
            <w:r w:rsidRPr="000806B0">
              <w:rPr>
                <w:iCs/>
                <w:sz w:val="32"/>
                <w:szCs w:val="32"/>
              </w:rPr>
              <w:t>Plus de 90 enfants ont participé à la chasse au trésor dans les rues du village</w:t>
            </w:r>
            <w:r w:rsidR="00B217E7" w:rsidRPr="000806B0">
              <w:rPr>
                <w:iCs/>
                <w:sz w:val="32"/>
                <w:szCs w:val="32"/>
              </w:rPr>
              <w:t xml:space="preserve"> mais également aux ateliers gratuits (maquillage et sculpture betteraves fourragères) suivi d’un goûter</w:t>
            </w:r>
            <w:r w:rsidR="00D115BE">
              <w:rPr>
                <w:iCs/>
                <w:sz w:val="32"/>
                <w:szCs w:val="32"/>
              </w:rPr>
              <w:t>,</w:t>
            </w:r>
            <w:r w:rsidR="00F96720" w:rsidRPr="000806B0">
              <w:rPr>
                <w:iCs/>
                <w:sz w:val="32"/>
                <w:szCs w:val="32"/>
              </w:rPr>
              <w:t xml:space="preserve"> animation musicale et contée le tout saupoudré d’un cracheur de feu avant la mise à mort de la sorcière. </w:t>
            </w:r>
          </w:p>
          <w:p w14:paraId="5FC4F00D" w14:textId="232FDF0D" w:rsidR="00F96720" w:rsidRPr="000806B0" w:rsidRDefault="00D115BE" w:rsidP="00B217E7">
            <w:pPr>
              <w:pStyle w:val="Contenu"/>
              <w:jc w:val="both"/>
              <w:rPr>
                <w:iCs/>
                <w:sz w:val="32"/>
                <w:szCs w:val="32"/>
              </w:rPr>
            </w:pPr>
            <w:r>
              <w:rPr>
                <w:iCs/>
                <w:sz w:val="32"/>
                <w:szCs w:val="32"/>
              </w:rPr>
              <w:t>M</w:t>
            </w:r>
            <w:r w:rsidR="00F96720" w:rsidRPr="000806B0">
              <w:rPr>
                <w:iCs/>
                <w:sz w:val="32"/>
                <w:szCs w:val="32"/>
              </w:rPr>
              <w:t>erci à Cassandra Mairesse</w:t>
            </w:r>
            <w:r w:rsidR="00D57E7B">
              <w:rPr>
                <w:iCs/>
                <w:sz w:val="32"/>
                <w:szCs w:val="32"/>
              </w:rPr>
              <w:t xml:space="preserve"> </w:t>
            </w:r>
            <w:r w:rsidR="00F96720" w:rsidRPr="000806B0">
              <w:rPr>
                <w:iCs/>
                <w:sz w:val="32"/>
                <w:szCs w:val="32"/>
              </w:rPr>
              <w:t xml:space="preserve">« Nuances de douceurs » </w:t>
            </w:r>
            <w:r>
              <w:rPr>
                <w:iCs/>
                <w:sz w:val="32"/>
                <w:szCs w:val="32"/>
              </w:rPr>
              <w:t xml:space="preserve">qui a donné de son temps pour animer </w:t>
            </w:r>
            <w:r w:rsidR="00F96720" w:rsidRPr="000806B0">
              <w:rPr>
                <w:iCs/>
                <w:sz w:val="32"/>
                <w:szCs w:val="32"/>
              </w:rPr>
              <w:t xml:space="preserve">l’atelier maquillage </w:t>
            </w:r>
            <w:r>
              <w:rPr>
                <w:iCs/>
                <w:sz w:val="32"/>
                <w:szCs w:val="32"/>
              </w:rPr>
              <w:t>ainsi qu’</w:t>
            </w:r>
            <w:r w:rsidR="00F96720" w:rsidRPr="000806B0">
              <w:rPr>
                <w:iCs/>
                <w:sz w:val="32"/>
                <w:szCs w:val="32"/>
              </w:rPr>
              <w:t>aux bénévoles de l’APA pour l’organisation et l</w:t>
            </w:r>
            <w:r>
              <w:rPr>
                <w:iCs/>
                <w:sz w:val="32"/>
                <w:szCs w:val="32"/>
              </w:rPr>
              <w:t xml:space="preserve">eur </w:t>
            </w:r>
            <w:r w:rsidR="00E04026">
              <w:rPr>
                <w:iCs/>
                <w:sz w:val="32"/>
                <w:szCs w:val="32"/>
              </w:rPr>
              <w:t>disponibilité</w:t>
            </w:r>
            <w:r>
              <w:rPr>
                <w:iCs/>
                <w:sz w:val="32"/>
                <w:szCs w:val="32"/>
              </w:rPr>
              <w:t>.</w:t>
            </w:r>
          </w:p>
          <w:p w14:paraId="5D16BA30" w14:textId="57B07006" w:rsidR="00F96720" w:rsidRDefault="00F96720" w:rsidP="00B217E7">
            <w:pPr>
              <w:pStyle w:val="Contenu"/>
              <w:jc w:val="both"/>
              <w:rPr>
                <w:iCs/>
                <w:sz w:val="32"/>
                <w:szCs w:val="32"/>
              </w:rPr>
            </w:pPr>
          </w:p>
          <w:p w14:paraId="26C68201" w14:textId="77777777" w:rsidR="00E04026" w:rsidRPr="000806B0" w:rsidRDefault="00E04026" w:rsidP="00B217E7">
            <w:pPr>
              <w:pStyle w:val="Contenu"/>
              <w:jc w:val="both"/>
              <w:rPr>
                <w:iCs/>
                <w:sz w:val="32"/>
                <w:szCs w:val="32"/>
              </w:rPr>
            </w:pPr>
          </w:p>
          <w:p w14:paraId="2E8BCABC" w14:textId="147B2A07" w:rsidR="00753301" w:rsidRPr="000806B0" w:rsidRDefault="00E27596" w:rsidP="00B217E7">
            <w:pPr>
              <w:pStyle w:val="Contenu"/>
              <w:jc w:val="both"/>
              <w:rPr>
                <w:iCs/>
                <w:sz w:val="32"/>
                <w:szCs w:val="32"/>
              </w:rPr>
            </w:pPr>
            <w:r w:rsidRPr="000806B0">
              <w:rPr>
                <w:noProof/>
                <w:sz w:val="32"/>
                <w:szCs w:val="32"/>
              </w:rPr>
              <w:drawing>
                <wp:anchor distT="0" distB="0" distL="114300" distR="114300" simplePos="0" relativeHeight="251665408" behindDoc="1" locked="0" layoutInCell="1" allowOverlap="1" wp14:anchorId="21FDB027" wp14:editId="53228166">
                  <wp:simplePos x="0" y="0"/>
                  <wp:positionH relativeFrom="column">
                    <wp:posOffset>4429760</wp:posOffset>
                  </wp:positionH>
                  <wp:positionV relativeFrom="paragraph">
                    <wp:posOffset>322580</wp:posOffset>
                  </wp:positionV>
                  <wp:extent cx="2251075" cy="2762250"/>
                  <wp:effectExtent l="133350" t="76200" r="73025" b="133350"/>
                  <wp:wrapTight wrapText="bothSides">
                    <wp:wrapPolygon edited="0">
                      <wp:start x="2559" y="-596"/>
                      <wp:lineTo x="-1097" y="-298"/>
                      <wp:lineTo x="-1280" y="20855"/>
                      <wp:lineTo x="2194" y="22494"/>
                      <wp:lineTo x="18645" y="22494"/>
                      <wp:lineTo x="18828" y="22196"/>
                      <wp:lineTo x="21021" y="21153"/>
                      <wp:lineTo x="22118" y="18919"/>
                      <wp:lineTo x="21935" y="1639"/>
                      <wp:lineTo x="19010" y="-298"/>
                      <wp:lineTo x="18096" y="-596"/>
                      <wp:lineTo x="2559" y="-596"/>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075" cy="276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26DFEAC" w14:textId="1472BACE" w:rsidR="00753301" w:rsidRPr="000806B0" w:rsidRDefault="00FE1C02" w:rsidP="00E27596">
            <w:pPr>
              <w:pStyle w:val="Contenu"/>
              <w:jc w:val="both"/>
              <w:rPr>
                <w:iCs/>
                <w:sz w:val="32"/>
                <w:szCs w:val="32"/>
              </w:rPr>
            </w:pPr>
            <w:r w:rsidRPr="000806B0">
              <w:rPr>
                <w:noProof/>
                <w:sz w:val="32"/>
                <w:szCs w:val="32"/>
              </w:rPr>
              <w:drawing>
                <wp:anchor distT="0" distB="0" distL="114300" distR="114300" simplePos="0" relativeHeight="251669504" behindDoc="1" locked="0" layoutInCell="1" allowOverlap="1" wp14:anchorId="4BAA763B" wp14:editId="62DA023F">
                  <wp:simplePos x="0" y="0"/>
                  <wp:positionH relativeFrom="column">
                    <wp:posOffset>245745</wp:posOffset>
                  </wp:positionH>
                  <wp:positionV relativeFrom="paragraph">
                    <wp:posOffset>677545</wp:posOffset>
                  </wp:positionV>
                  <wp:extent cx="1997710" cy="2329815"/>
                  <wp:effectExtent l="304800" t="304800" r="326390" b="318135"/>
                  <wp:wrapThrough wrapText="bothSides">
                    <wp:wrapPolygon edited="0">
                      <wp:start x="2060" y="-2826"/>
                      <wp:lineTo x="-2472" y="-2473"/>
                      <wp:lineTo x="-2472" y="353"/>
                      <wp:lineTo x="-3296" y="353"/>
                      <wp:lineTo x="-3296" y="20841"/>
                      <wp:lineTo x="-2678" y="22960"/>
                      <wp:lineTo x="-412" y="24020"/>
                      <wp:lineTo x="-206" y="24373"/>
                      <wp:lineTo x="18126" y="24373"/>
                      <wp:lineTo x="18332" y="24020"/>
                      <wp:lineTo x="22039" y="22960"/>
                      <wp:lineTo x="22245" y="22960"/>
                      <wp:lineTo x="24511" y="20134"/>
                      <wp:lineTo x="24923" y="17308"/>
                      <wp:lineTo x="24923" y="353"/>
                      <wp:lineTo x="22863" y="-2296"/>
                      <wp:lineTo x="22657" y="-2826"/>
                      <wp:lineTo x="2060" y="-2826"/>
                    </wp:wrapPolygon>
                  </wp:wrapThrough>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710" cy="232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27596" w:rsidRPr="000806B0">
              <w:rPr>
                <w:iCs/>
                <w:sz w:val="32"/>
                <w:szCs w:val="32"/>
              </w:rPr>
              <w:t xml:space="preserve">Cette année encore vous avez été nombreux </w:t>
            </w:r>
            <w:r w:rsidR="008D700F">
              <w:rPr>
                <w:iCs/>
                <w:sz w:val="32"/>
                <w:szCs w:val="32"/>
              </w:rPr>
              <w:t>à</w:t>
            </w:r>
            <w:r w:rsidR="00E27596" w:rsidRPr="000806B0">
              <w:rPr>
                <w:iCs/>
                <w:sz w:val="32"/>
                <w:szCs w:val="32"/>
              </w:rPr>
              <w:t xml:space="preserve"> dépos</w:t>
            </w:r>
            <w:r w:rsidR="008D700F">
              <w:rPr>
                <w:iCs/>
                <w:sz w:val="32"/>
                <w:szCs w:val="32"/>
              </w:rPr>
              <w:t>er</w:t>
            </w:r>
            <w:r w:rsidR="00E27596" w:rsidRPr="000806B0">
              <w:rPr>
                <w:iCs/>
                <w:sz w:val="32"/>
                <w:szCs w:val="32"/>
              </w:rPr>
              <w:t xml:space="preserve"> votre lettre au Père-Noel, il est venu accompagné d</w:t>
            </w:r>
            <w:r w:rsidR="006F44B4">
              <w:rPr>
                <w:iCs/>
                <w:sz w:val="32"/>
                <w:szCs w:val="32"/>
              </w:rPr>
              <w:t>’une pl</w:t>
            </w:r>
            <w:r w:rsidR="006768DE">
              <w:rPr>
                <w:iCs/>
                <w:sz w:val="32"/>
                <w:szCs w:val="32"/>
              </w:rPr>
              <w:t xml:space="preserve">éiade </w:t>
            </w:r>
            <w:r w:rsidR="006F44B4">
              <w:rPr>
                <w:iCs/>
                <w:sz w:val="32"/>
                <w:szCs w:val="32"/>
              </w:rPr>
              <w:t xml:space="preserve">d’amis </w:t>
            </w:r>
            <w:r w:rsidR="006F44B4" w:rsidRPr="000806B0">
              <w:rPr>
                <w:iCs/>
                <w:sz w:val="32"/>
                <w:szCs w:val="32"/>
              </w:rPr>
              <w:t>sonne</w:t>
            </w:r>
            <w:r w:rsidR="00A17323">
              <w:rPr>
                <w:iCs/>
                <w:sz w:val="32"/>
                <w:szCs w:val="32"/>
              </w:rPr>
              <w:t>r</w:t>
            </w:r>
            <w:r w:rsidR="00E27596" w:rsidRPr="000806B0">
              <w:rPr>
                <w:iCs/>
                <w:sz w:val="32"/>
                <w:szCs w:val="32"/>
              </w:rPr>
              <w:t xml:space="preserve"> à votre porte pour </w:t>
            </w:r>
            <w:r w:rsidR="006F44B4">
              <w:rPr>
                <w:iCs/>
                <w:sz w:val="32"/>
                <w:szCs w:val="32"/>
              </w:rPr>
              <w:t>répondre</w:t>
            </w:r>
            <w:r w:rsidR="00E27596" w:rsidRPr="000806B0">
              <w:rPr>
                <w:iCs/>
                <w:sz w:val="32"/>
                <w:szCs w:val="32"/>
              </w:rPr>
              <w:t xml:space="preserve"> </w:t>
            </w:r>
            <w:r w:rsidR="006F44B4">
              <w:rPr>
                <w:iCs/>
                <w:sz w:val="32"/>
                <w:szCs w:val="32"/>
              </w:rPr>
              <w:t>à vos courrier</w:t>
            </w:r>
            <w:r w:rsidR="006768DE">
              <w:rPr>
                <w:iCs/>
                <w:sz w:val="32"/>
                <w:szCs w:val="32"/>
              </w:rPr>
              <w:t>s</w:t>
            </w:r>
            <w:r w:rsidR="006F44B4">
              <w:rPr>
                <w:iCs/>
                <w:sz w:val="32"/>
                <w:szCs w:val="32"/>
              </w:rPr>
              <w:t xml:space="preserve"> et distribuer des</w:t>
            </w:r>
            <w:r w:rsidR="00E27596" w:rsidRPr="000806B0">
              <w:rPr>
                <w:iCs/>
                <w:sz w:val="32"/>
                <w:szCs w:val="32"/>
              </w:rPr>
              <w:t xml:space="preserve"> chocolats pour le bonheur des petits et des grands</w:t>
            </w:r>
            <w:r w:rsidR="00BA4066" w:rsidRPr="000806B0">
              <w:rPr>
                <w:iCs/>
                <w:sz w:val="32"/>
                <w:szCs w:val="32"/>
              </w:rPr>
              <w:t>.</w:t>
            </w:r>
          </w:p>
          <w:p w14:paraId="4BC7E044" w14:textId="4DF37A0D" w:rsidR="00753301" w:rsidRPr="000806B0" w:rsidRDefault="00753301" w:rsidP="00B217E7">
            <w:pPr>
              <w:pStyle w:val="Contenu"/>
              <w:jc w:val="both"/>
              <w:rPr>
                <w:iCs/>
                <w:sz w:val="32"/>
                <w:szCs w:val="32"/>
              </w:rPr>
            </w:pPr>
          </w:p>
          <w:p w14:paraId="5AE8EA37" w14:textId="77777777" w:rsidR="00FE1C02" w:rsidRDefault="00FE1C02" w:rsidP="00E27596">
            <w:pPr>
              <w:pStyle w:val="Contenu"/>
              <w:jc w:val="both"/>
              <w:rPr>
                <w:iCs/>
                <w:sz w:val="36"/>
              </w:rPr>
            </w:pPr>
          </w:p>
          <w:p w14:paraId="168F5328" w14:textId="38080ACE" w:rsidR="00753301" w:rsidRPr="000806B0" w:rsidRDefault="00FE1C02" w:rsidP="00E27596">
            <w:pPr>
              <w:pStyle w:val="Contenu"/>
              <w:jc w:val="both"/>
              <w:rPr>
                <w:iCs/>
                <w:sz w:val="32"/>
                <w:szCs w:val="32"/>
              </w:rPr>
            </w:pPr>
            <w:r w:rsidRPr="000806B0">
              <w:rPr>
                <w:iCs/>
                <w:sz w:val="32"/>
                <w:szCs w:val="32"/>
              </w:rPr>
              <w:lastRenderedPageBreak/>
              <w:t>L</w:t>
            </w:r>
            <w:r w:rsidR="007F5FA2" w:rsidRPr="000806B0">
              <w:rPr>
                <w:iCs/>
                <w:sz w:val="32"/>
                <w:szCs w:val="32"/>
              </w:rPr>
              <w:t xml:space="preserve">e service national </w:t>
            </w:r>
            <w:r w:rsidR="00E27596" w:rsidRPr="000806B0">
              <w:rPr>
                <w:iCs/>
                <w:sz w:val="32"/>
                <w:szCs w:val="32"/>
              </w:rPr>
              <w:t>universel</w:t>
            </w:r>
            <w:r w:rsidR="007F5FA2" w:rsidRPr="000806B0">
              <w:rPr>
                <w:iCs/>
                <w:sz w:val="32"/>
                <w:szCs w:val="32"/>
              </w:rPr>
              <w:t xml:space="preserve"> (SNU) s’adresse </w:t>
            </w:r>
            <w:r w:rsidR="00E27596" w:rsidRPr="000806B0">
              <w:rPr>
                <w:iCs/>
                <w:sz w:val="32"/>
                <w:szCs w:val="32"/>
              </w:rPr>
              <w:t>à</w:t>
            </w:r>
            <w:r w:rsidR="007F5FA2" w:rsidRPr="000806B0">
              <w:rPr>
                <w:iCs/>
                <w:sz w:val="32"/>
                <w:szCs w:val="32"/>
              </w:rPr>
              <w:t xml:space="preserve"> tous les jeunes français </w:t>
            </w:r>
            <w:r w:rsidR="00C87EA9" w:rsidRPr="000806B0">
              <w:rPr>
                <w:iCs/>
                <w:sz w:val="32"/>
                <w:szCs w:val="32"/>
              </w:rPr>
              <w:t>âgés</w:t>
            </w:r>
            <w:r w:rsidR="007F5FA2" w:rsidRPr="000806B0">
              <w:rPr>
                <w:iCs/>
                <w:sz w:val="32"/>
                <w:szCs w:val="32"/>
              </w:rPr>
              <w:t xml:space="preserve"> de 15 à 17 ans en 2022 qui souhaitent s’investir dans une société de </w:t>
            </w:r>
            <w:r w:rsidR="00C87EA9" w:rsidRPr="000806B0">
              <w:rPr>
                <w:iCs/>
                <w:sz w:val="32"/>
                <w:szCs w:val="32"/>
              </w:rPr>
              <w:t>l’engagement,</w:t>
            </w:r>
            <w:r w:rsidR="007F5FA2" w:rsidRPr="000806B0">
              <w:rPr>
                <w:iCs/>
                <w:sz w:val="32"/>
                <w:szCs w:val="32"/>
              </w:rPr>
              <w:t xml:space="preserve"> basée autour de la cohésion nationale</w:t>
            </w:r>
            <w:r w:rsidR="00C76AFF" w:rsidRPr="000806B0">
              <w:rPr>
                <w:iCs/>
                <w:sz w:val="32"/>
                <w:szCs w:val="32"/>
              </w:rPr>
              <w:t xml:space="preserve"> : il s’agit d’une aventure en 3 phases : </w:t>
            </w:r>
          </w:p>
          <w:p w14:paraId="5305C60D" w14:textId="3C8EAB4C" w:rsidR="008C3D85" w:rsidRPr="000806B0" w:rsidRDefault="0037185C" w:rsidP="00D115BE">
            <w:pPr>
              <w:pStyle w:val="Contenu"/>
              <w:numPr>
                <w:ilvl w:val="0"/>
                <w:numId w:val="23"/>
              </w:numPr>
              <w:ind w:left="720" w:hanging="360"/>
              <w:jc w:val="both"/>
              <w:rPr>
                <w:iCs/>
                <w:sz w:val="32"/>
                <w:szCs w:val="32"/>
              </w:rPr>
            </w:pPr>
            <w:r w:rsidRPr="000806B0">
              <w:rPr>
                <w:iCs/>
                <w:sz w:val="32"/>
                <w:szCs w:val="32"/>
              </w:rPr>
              <w:t xml:space="preserve">1 séjour </w:t>
            </w:r>
            <w:r w:rsidR="00C76AFF" w:rsidRPr="000806B0">
              <w:rPr>
                <w:iCs/>
                <w:sz w:val="32"/>
                <w:szCs w:val="32"/>
              </w:rPr>
              <w:t>de 2 semaines</w:t>
            </w:r>
            <w:r w:rsidR="008C3D85" w:rsidRPr="000806B0">
              <w:rPr>
                <w:iCs/>
                <w:sz w:val="32"/>
                <w:szCs w:val="32"/>
              </w:rPr>
              <w:t xml:space="preserve"> de cohésion</w:t>
            </w:r>
            <w:r w:rsidR="00C87EA9" w:rsidRPr="000806B0">
              <w:rPr>
                <w:iCs/>
                <w:sz w:val="32"/>
                <w:szCs w:val="32"/>
              </w:rPr>
              <w:t xml:space="preserve"> : </w:t>
            </w:r>
          </w:p>
          <w:p w14:paraId="5875C030" w14:textId="00EBD704" w:rsidR="008C3D85" w:rsidRPr="000806B0" w:rsidRDefault="008C3D85" w:rsidP="00C87EA9">
            <w:pPr>
              <w:pStyle w:val="Contenu"/>
              <w:jc w:val="center"/>
              <w:rPr>
                <w:iCs/>
                <w:sz w:val="32"/>
                <w:szCs w:val="32"/>
              </w:rPr>
            </w:pPr>
            <w:r w:rsidRPr="000806B0">
              <w:rPr>
                <w:iCs/>
                <w:sz w:val="32"/>
                <w:szCs w:val="32"/>
              </w:rPr>
              <w:t>Du 13 au 25 février</w:t>
            </w:r>
            <w:r w:rsidR="00C76AFF" w:rsidRPr="000806B0">
              <w:rPr>
                <w:iCs/>
                <w:sz w:val="32"/>
                <w:szCs w:val="32"/>
              </w:rPr>
              <w:t xml:space="preserve"> (reste quelques places)</w:t>
            </w:r>
          </w:p>
          <w:p w14:paraId="7AAA3A07" w14:textId="1346E1BC" w:rsidR="008C3D85" w:rsidRPr="000806B0" w:rsidRDefault="008C3D85" w:rsidP="00C87EA9">
            <w:pPr>
              <w:pStyle w:val="Contenu"/>
              <w:jc w:val="center"/>
              <w:rPr>
                <w:iCs/>
                <w:sz w:val="32"/>
                <w:szCs w:val="32"/>
              </w:rPr>
            </w:pPr>
            <w:r w:rsidRPr="000806B0">
              <w:rPr>
                <w:b/>
                <w:bCs/>
                <w:iCs/>
                <w:sz w:val="32"/>
                <w:szCs w:val="32"/>
              </w:rPr>
              <w:t xml:space="preserve">Ou </w:t>
            </w:r>
            <w:r w:rsidRPr="000806B0">
              <w:rPr>
                <w:iCs/>
                <w:sz w:val="32"/>
                <w:szCs w:val="32"/>
              </w:rPr>
              <w:t>du 12 au 24 juin 2022</w:t>
            </w:r>
          </w:p>
          <w:p w14:paraId="214E986E" w14:textId="3703F3EC" w:rsidR="008C3D85" w:rsidRPr="000806B0" w:rsidRDefault="008C3D85" w:rsidP="00C87EA9">
            <w:pPr>
              <w:pStyle w:val="Contenu"/>
              <w:jc w:val="center"/>
              <w:rPr>
                <w:iCs/>
                <w:sz w:val="32"/>
                <w:szCs w:val="32"/>
              </w:rPr>
            </w:pPr>
            <w:r w:rsidRPr="000806B0">
              <w:rPr>
                <w:b/>
                <w:bCs/>
                <w:iCs/>
                <w:sz w:val="32"/>
                <w:szCs w:val="32"/>
              </w:rPr>
              <w:t>Ou</w:t>
            </w:r>
            <w:r w:rsidRPr="000806B0">
              <w:rPr>
                <w:iCs/>
                <w:sz w:val="32"/>
                <w:szCs w:val="32"/>
              </w:rPr>
              <w:t xml:space="preserve"> du 3 au 15 juillet 2022</w:t>
            </w:r>
          </w:p>
          <w:p w14:paraId="2DB165A9" w14:textId="7130DBC6" w:rsidR="00C76AFF" w:rsidRPr="000806B0" w:rsidRDefault="00C76AFF" w:rsidP="00D115BE">
            <w:pPr>
              <w:pStyle w:val="Contenu"/>
              <w:numPr>
                <w:ilvl w:val="0"/>
                <w:numId w:val="23"/>
              </w:numPr>
              <w:ind w:left="720" w:hanging="360"/>
              <w:rPr>
                <w:iCs/>
                <w:sz w:val="32"/>
                <w:szCs w:val="32"/>
              </w:rPr>
            </w:pPr>
            <w:r w:rsidRPr="000806B0">
              <w:rPr>
                <w:iCs/>
                <w:sz w:val="32"/>
                <w:szCs w:val="32"/>
              </w:rPr>
              <w:t>Une mission d’intérêt général :</w:t>
            </w:r>
          </w:p>
          <w:p w14:paraId="7BB1C1AA" w14:textId="77777777" w:rsidR="0037185C" w:rsidRPr="000806B0" w:rsidRDefault="00C76AFF" w:rsidP="00C76AFF">
            <w:pPr>
              <w:pStyle w:val="Contenu"/>
              <w:jc w:val="center"/>
              <w:rPr>
                <w:iCs/>
                <w:sz w:val="32"/>
                <w:szCs w:val="32"/>
              </w:rPr>
            </w:pPr>
            <w:r w:rsidRPr="000806B0">
              <w:rPr>
                <w:iCs/>
                <w:sz w:val="32"/>
                <w:szCs w:val="32"/>
              </w:rPr>
              <w:t>84 heures à réaliser au cours de l’année</w:t>
            </w:r>
          </w:p>
          <w:p w14:paraId="08939D15" w14:textId="3EA79390" w:rsidR="0037185C" w:rsidRPr="000806B0" w:rsidRDefault="0037185C" w:rsidP="00D115BE">
            <w:pPr>
              <w:pStyle w:val="Contenu"/>
              <w:numPr>
                <w:ilvl w:val="0"/>
                <w:numId w:val="23"/>
              </w:numPr>
              <w:ind w:left="720" w:hanging="360"/>
              <w:rPr>
                <w:iCs/>
                <w:sz w:val="32"/>
                <w:szCs w:val="32"/>
              </w:rPr>
            </w:pPr>
            <w:r w:rsidRPr="000806B0">
              <w:rPr>
                <w:iCs/>
                <w:sz w:val="32"/>
                <w:szCs w:val="32"/>
              </w:rPr>
              <w:t>Une mission facultative : l’engagement de 3 mois minimum</w:t>
            </w:r>
          </w:p>
          <w:p w14:paraId="648961D3" w14:textId="4EE57257" w:rsidR="008C3D85" w:rsidRPr="000806B0" w:rsidRDefault="008C3D85" w:rsidP="0037185C">
            <w:pPr>
              <w:pStyle w:val="Contenu"/>
              <w:jc w:val="both"/>
              <w:rPr>
                <w:b/>
                <w:bCs/>
                <w:iCs/>
                <w:color w:val="00B050"/>
                <w:sz w:val="32"/>
                <w:szCs w:val="32"/>
              </w:rPr>
            </w:pPr>
            <w:r w:rsidRPr="000806B0">
              <w:rPr>
                <w:b/>
                <w:bCs/>
                <w:iCs/>
                <w:color w:val="00B050"/>
                <w:sz w:val="32"/>
                <w:szCs w:val="32"/>
              </w:rPr>
              <w:t xml:space="preserve">Comment s’inscrire ? </w:t>
            </w:r>
            <w:r w:rsidR="0037185C" w:rsidRPr="000806B0">
              <w:rPr>
                <w:iCs/>
                <w:sz w:val="32"/>
                <w:szCs w:val="32"/>
              </w:rPr>
              <w:t xml:space="preserve">directement sur le site : </w:t>
            </w:r>
            <w:r w:rsidR="0037185C" w:rsidRPr="000806B0">
              <w:rPr>
                <w:b/>
                <w:bCs/>
                <w:iCs/>
                <w:sz w:val="32"/>
                <w:szCs w:val="32"/>
              </w:rPr>
              <w:t>snu.gouv.fr</w:t>
            </w:r>
          </w:p>
          <w:p w14:paraId="70FB09A5" w14:textId="75940574" w:rsidR="008C3D85" w:rsidRDefault="0037185C" w:rsidP="00D115BE">
            <w:pPr>
              <w:pStyle w:val="Contenu"/>
              <w:numPr>
                <w:ilvl w:val="0"/>
                <w:numId w:val="23"/>
              </w:numPr>
              <w:ind w:left="720" w:hanging="360"/>
              <w:rPr>
                <w:iCs/>
                <w:sz w:val="32"/>
                <w:szCs w:val="32"/>
              </w:rPr>
            </w:pPr>
            <w:r w:rsidRPr="000806B0">
              <w:rPr>
                <w:iCs/>
                <w:sz w:val="32"/>
                <w:szCs w:val="32"/>
              </w:rPr>
              <w:t>Vous</w:t>
            </w:r>
            <w:r w:rsidR="008C3D85" w:rsidRPr="000806B0">
              <w:rPr>
                <w:iCs/>
                <w:sz w:val="32"/>
                <w:szCs w:val="32"/>
              </w:rPr>
              <w:t xml:space="preserve"> devez poss</w:t>
            </w:r>
            <w:r w:rsidRPr="000806B0">
              <w:rPr>
                <w:iCs/>
                <w:sz w:val="32"/>
                <w:szCs w:val="32"/>
              </w:rPr>
              <w:t>é</w:t>
            </w:r>
            <w:r w:rsidR="008C3D85" w:rsidRPr="000806B0">
              <w:rPr>
                <w:iCs/>
                <w:sz w:val="32"/>
                <w:szCs w:val="32"/>
              </w:rPr>
              <w:t xml:space="preserve">der une carte nationale d’identité ainsi </w:t>
            </w:r>
            <w:r w:rsidR="006A1D9B" w:rsidRPr="000806B0">
              <w:rPr>
                <w:iCs/>
                <w:sz w:val="32"/>
                <w:szCs w:val="32"/>
              </w:rPr>
              <w:t>que l’a</w:t>
            </w:r>
            <w:r w:rsidRPr="000806B0">
              <w:rPr>
                <w:iCs/>
                <w:sz w:val="32"/>
                <w:szCs w:val="32"/>
              </w:rPr>
              <w:t>c</w:t>
            </w:r>
            <w:r w:rsidR="006A1D9B" w:rsidRPr="000806B0">
              <w:rPr>
                <w:iCs/>
                <w:sz w:val="32"/>
                <w:szCs w:val="32"/>
              </w:rPr>
              <w:t>cord du ou des</w:t>
            </w:r>
            <w:r w:rsidRPr="000806B0">
              <w:rPr>
                <w:iCs/>
                <w:sz w:val="32"/>
                <w:szCs w:val="32"/>
              </w:rPr>
              <w:t xml:space="preserve"> </w:t>
            </w:r>
            <w:r w:rsidR="006A1D9B" w:rsidRPr="000806B0">
              <w:rPr>
                <w:iCs/>
                <w:sz w:val="32"/>
                <w:szCs w:val="32"/>
              </w:rPr>
              <w:t>r</w:t>
            </w:r>
            <w:r w:rsidRPr="000806B0">
              <w:rPr>
                <w:iCs/>
                <w:sz w:val="32"/>
                <w:szCs w:val="32"/>
              </w:rPr>
              <w:t>e</w:t>
            </w:r>
            <w:r w:rsidR="006A1D9B" w:rsidRPr="000806B0">
              <w:rPr>
                <w:iCs/>
                <w:sz w:val="32"/>
                <w:szCs w:val="32"/>
              </w:rPr>
              <w:t>pr</w:t>
            </w:r>
            <w:r w:rsidR="00CA4D33" w:rsidRPr="000806B0">
              <w:rPr>
                <w:iCs/>
                <w:sz w:val="32"/>
                <w:szCs w:val="32"/>
              </w:rPr>
              <w:t>é</w:t>
            </w:r>
            <w:r w:rsidR="006A1D9B" w:rsidRPr="000806B0">
              <w:rPr>
                <w:iCs/>
                <w:sz w:val="32"/>
                <w:szCs w:val="32"/>
              </w:rPr>
              <w:t>sent</w:t>
            </w:r>
            <w:r w:rsidR="00BA5659" w:rsidRPr="000806B0">
              <w:rPr>
                <w:iCs/>
                <w:sz w:val="32"/>
                <w:szCs w:val="32"/>
              </w:rPr>
              <w:t>ants</w:t>
            </w:r>
            <w:r w:rsidR="006A1D9B" w:rsidRPr="000806B0">
              <w:rPr>
                <w:iCs/>
                <w:sz w:val="32"/>
                <w:szCs w:val="32"/>
              </w:rPr>
              <w:t xml:space="preserve"> l</w:t>
            </w:r>
            <w:r w:rsidRPr="000806B0">
              <w:rPr>
                <w:iCs/>
                <w:sz w:val="32"/>
                <w:szCs w:val="32"/>
              </w:rPr>
              <w:t>é</w:t>
            </w:r>
            <w:r w:rsidR="006A1D9B" w:rsidRPr="000806B0">
              <w:rPr>
                <w:iCs/>
                <w:sz w:val="32"/>
                <w:szCs w:val="32"/>
              </w:rPr>
              <w:t xml:space="preserve">gaux </w:t>
            </w:r>
          </w:p>
          <w:p w14:paraId="2BEB3759" w14:textId="77777777" w:rsidR="000806B0" w:rsidRPr="000806B0" w:rsidRDefault="000806B0" w:rsidP="000806B0">
            <w:pPr>
              <w:pStyle w:val="Contenu"/>
              <w:rPr>
                <w:iCs/>
                <w:sz w:val="32"/>
                <w:szCs w:val="32"/>
              </w:rPr>
            </w:pPr>
          </w:p>
          <w:p w14:paraId="248D355C" w14:textId="77777777" w:rsidR="000F5EA9" w:rsidRPr="000806B0" w:rsidRDefault="000F5EA9" w:rsidP="000F5EA9">
            <w:pPr>
              <w:pStyle w:val="Contenu"/>
              <w:rPr>
                <w:iCs/>
                <w:sz w:val="32"/>
                <w:szCs w:val="32"/>
              </w:rPr>
            </w:pPr>
          </w:p>
          <w:p w14:paraId="5484FA94" w14:textId="249B518B" w:rsidR="000F5EA9" w:rsidRPr="000806B0" w:rsidRDefault="000F5EA9" w:rsidP="000F5EA9">
            <w:pPr>
              <w:pStyle w:val="Contenu"/>
              <w:rPr>
                <w:iCs/>
                <w:sz w:val="32"/>
                <w:szCs w:val="32"/>
              </w:rPr>
            </w:pPr>
            <w:r w:rsidRPr="000806B0">
              <w:rPr>
                <w:iCs/>
                <w:noProof/>
                <w:sz w:val="32"/>
                <w:szCs w:val="32"/>
              </w:rPr>
              <w:drawing>
                <wp:anchor distT="0" distB="0" distL="114300" distR="114300" simplePos="0" relativeHeight="251666432" behindDoc="0" locked="0" layoutInCell="1" allowOverlap="1" wp14:anchorId="3E649359" wp14:editId="51A7B88B">
                  <wp:simplePos x="0" y="0"/>
                  <wp:positionH relativeFrom="column">
                    <wp:posOffset>133851</wp:posOffset>
                  </wp:positionH>
                  <wp:positionV relativeFrom="paragraph">
                    <wp:posOffset>116974</wp:posOffset>
                  </wp:positionV>
                  <wp:extent cx="2989848" cy="3094990"/>
                  <wp:effectExtent l="133350" t="57150" r="77470" b="124460"/>
                  <wp:wrapThrough wrapText="bothSides">
                    <wp:wrapPolygon edited="0">
                      <wp:start x="2065" y="-399"/>
                      <wp:lineTo x="-551" y="-133"/>
                      <wp:lineTo x="-963" y="4121"/>
                      <wp:lineTo x="-826" y="20607"/>
                      <wp:lineTo x="413" y="21139"/>
                      <wp:lineTo x="2340" y="22070"/>
                      <wp:lineTo x="2477" y="22336"/>
                      <wp:lineTo x="18581" y="22336"/>
                      <wp:lineTo x="18719" y="22070"/>
                      <wp:lineTo x="20646" y="21139"/>
                      <wp:lineTo x="20783" y="21139"/>
                      <wp:lineTo x="21884" y="19012"/>
                      <wp:lineTo x="22022" y="4121"/>
                      <wp:lineTo x="21609" y="1994"/>
                      <wp:lineTo x="19269" y="-133"/>
                      <wp:lineTo x="19132" y="-399"/>
                      <wp:lineTo x="2065" y="-399"/>
                    </wp:wrapPolygon>
                  </wp:wrapThrough>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848" cy="3094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20E56" w:rsidRPr="000806B0">
              <w:rPr>
                <w:iCs/>
                <w:sz w:val="32"/>
                <w:szCs w:val="32"/>
              </w:rPr>
              <w:t>D</w:t>
            </w:r>
            <w:r w:rsidRPr="000806B0">
              <w:rPr>
                <w:iCs/>
                <w:sz w:val="32"/>
                <w:szCs w:val="32"/>
              </w:rPr>
              <w:t>epuis le 1</w:t>
            </w:r>
            <w:r w:rsidRPr="000806B0">
              <w:rPr>
                <w:iCs/>
                <w:sz w:val="32"/>
                <w:szCs w:val="32"/>
                <w:vertAlign w:val="superscript"/>
              </w:rPr>
              <w:t>er</w:t>
            </w:r>
            <w:r w:rsidRPr="000806B0">
              <w:rPr>
                <w:iCs/>
                <w:sz w:val="32"/>
                <w:szCs w:val="32"/>
              </w:rPr>
              <w:t xml:space="preserve"> Janvier, le </w:t>
            </w:r>
            <w:proofErr w:type="spellStart"/>
            <w:r w:rsidRPr="000806B0">
              <w:rPr>
                <w:iCs/>
                <w:sz w:val="32"/>
                <w:szCs w:val="32"/>
              </w:rPr>
              <w:t>pass</w:t>
            </w:r>
            <w:proofErr w:type="spellEnd"/>
            <w:r w:rsidRPr="000806B0">
              <w:rPr>
                <w:iCs/>
                <w:sz w:val="32"/>
                <w:szCs w:val="32"/>
              </w:rPr>
              <w:t xml:space="preserve"> culture est étendu aux jeunes de plus de 15 ans c’est 380 euros au total pour </w:t>
            </w:r>
            <w:r w:rsidR="008D700F">
              <w:rPr>
                <w:iCs/>
                <w:sz w:val="32"/>
                <w:szCs w:val="32"/>
              </w:rPr>
              <w:t>avoir</w:t>
            </w:r>
            <w:r w:rsidRPr="000806B0">
              <w:rPr>
                <w:iCs/>
                <w:sz w:val="32"/>
                <w:szCs w:val="32"/>
              </w:rPr>
              <w:t xml:space="preserve"> accès à la cu</w:t>
            </w:r>
            <w:r w:rsidR="00E20E56" w:rsidRPr="000806B0">
              <w:rPr>
                <w:iCs/>
                <w:sz w:val="32"/>
                <w:szCs w:val="32"/>
              </w:rPr>
              <w:t>lt</w:t>
            </w:r>
            <w:r w:rsidRPr="000806B0">
              <w:rPr>
                <w:iCs/>
                <w:sz w:val="32"/>
                <w:szCs w:val="32"/>
              </w:rPr>
              <w:t xml:space="preserve">ure sous tous les aspects possibles : cinéma, concert, musique, </w:t>
            </w:r>
            <w:r w:rsidR="00E20E56" w:rsidRPr="000806B0">
              <w:rPr>
                <w:iCs/>
                <w:sz w:val="32"/>
                <w:szCs w:val="32"/>
              </w:rPr>
              <w:t>théâtre</w:t>
            </w:r>
            <w:r w:rsidRPr="000806B0">
              <w:rPr>
                <w:iCs/>
                <w:sz w:val="32"/>
                <w:szCs w:val="32"/>
              </w:rPr>
              <w:t xml:space="preserve">…. </w:t>
            </w:r>
          </w:p>
          <w:p w14:paraId="0A76AC96" w14:textId="3FB9EF91" w:rsidR="000F5EA9" w:rsidRPr="000806B0" w:rsidRDefault="000F5EA9" w:rsidP="00D115BE">
            <w:pPr>
              <w:pStyle w:val="Contenu"/>
              <w:numPr>
                <w:ilvl w:val="0"/>
                <w:numId w:val="23"/>
              </w:numPr>
              <w:ind w:left="720" w:hanging="360"/>
              <w:rPr>
                <w:i/>
                <w:sz w:val="32"/>
                <w:szCs w:val="32"/>
              </w:rPr>
            </w:pPr>
            <w:r w:rsidRPr="000806B0">
              <w:rPr>
                <w:i/>
                <w:sz w:val="32"/>
                <w:szCs w:val="32"/>
              </w:rPr>
              <w:t xml:space="preserve">20 euros l’année de leurs 15 ans </w:t>
            </w:r>
          </w:p>
          <w:p w14:paraId="5B2871B4" w14:textId="7FD07FCC" w:rsidR="000F5EA9" w:rsidRPr="000806B0" w:rsidRDefault="000F5EA9" w:rsidP="00D115BE">
            <w:pPr>
              <w:pStyle w:val="Contenu"/>
              <w:numPr>
                <w:ilvl w:val="0"/>
                <w:numId w:val="23"/>
              </w:numPr>
              <w:ind w:left="720" w:hanging="360"/>
              <w:rPr>
                <w:i/>
                <w:sz w:val="32"/>
                <w:szCs w:val="32"/>
              </w:rPr>
            </w:pPr>
            <w:r w:rsidRPr="000806B0">
              <w:rPr>
                <w:i/>
                <w:sz w:val="32"/>
                <w:szCs w:val="32"/>
              </w:rPr>
              <w:t xml:space="preserve">30 euros </w:t>
            </w:r>
            <w:r w:rsidR="00E20E56" w:rsidRPr="000806B0">
              <w:rPr>
                <w:i/>
                <w:sz w:val="32"/>
                <w:szCs w:val="32"/>
              </w:rPr>
              <w:t>l’année de leurs 16 ans</w:t>
            </w:r>
          </w:p>
          <w:p w14:paraId="7CC3AB91" w14:textId="67DCB84F" w:rsidR="00E20E56" w:rsidRPr="000806B0" w:rsidRDefault="00E20E56" w:rsidP="00D115BE">
            <w:pPr>
              <w:pStyle w:val="Contenu"/>
              <w:numPr>
                <w:ilvl w:val="0"/>
                <w:numId w:val="23"/>
              </w:numPr>
              <w:ind w:left="720" w:hanging="360"/>
              <w:rPr>
                <w:i/>
                <w:sz w:val="32"/>
                <w:szCs w:val="32"/>
              </w:rPr>
            </w:pPr>
            <w:r w:rsidRPr="000806B0">
              <w:rPr>
                <w:i/>
                <w:sz w:val="32"/>
                <w:szCs w:val="32"/>
              </w:rPr>
              <w:t>30 euros l’année de leurs 17 ans</w:t>
            </w:r>
          </w:p>
          <w:p w14:paraId="19979BDF" w14:textId="1B9D061A" w:rsidR="00E20E56" w:rsidRPr="000806B0" w:rsidRDefault="00E20E56" w:rsidP="00D115BE">
            <w:pPr>
              <w:pStyle w:val="Contenu"/>
              <w:numPr>
                <w:ilvl w:val="0"/>
                <w:numId w:val="23"/>
              </w:numPr>
              <w:ind w:left="720" w:hanging="360"/>
              <w:rPr>
                <w:i/>
                <w:sz w:val="32"/>
                <w:szCs w:val="32"/>
              </w:rPr>
            </w:pPr>
            <w:r w:rsidRPr="000806B0">
              <w:rPr>
                <w:i/>
                <w:sz w:val="32"/>
                <w:szCs w:val="32"/>
              </w:rPr>
              <w:t xml:space="preserve">300 euros l’année de leurs 18 ans </w:t>
            </w:r>
          </w:p>
          <w:p w14:paraId="71FFCA11" w14:textId="0BEC821F" w:rsidR="00E20E56" w:rsidRPr="000806B0" w:rsidRDefault="00E20E56" w:rsidP="00E20E56">
            <w:pPr>
              <w:pStyle w:val="Contenu"/>
              <w:rPr>
                <w:i/>
                <w:sz w:val="32"/>
                <w:szCs w:val="32"/>
              </w:rPr>
            </w:pPr>
            <w:r w:rsidRPr="000806B0">
              <w:rPr>
                <w:i/>
                <w:sz w:val="32"/>
                <w:szCs w:val="32"/>
              </w:rPr>
              <w:t>La somme allouée peut être reportée d’une année à une autre si elle n’est pas totalement</w:t>
            </w:r>
            <w:r w:rsidRPr="000806B0">
              <w:rPr>
                <w:iCs/>
                <w:sz w:val="32"/>
                <w:szCs w:val="32"/>
              </w:rPr>
              <w:t xml:space="preserve"> </w:t>
            </w:r>
            <w:r w:rsidRPr="000806B0">
              <w:rPr>
                <w:i/>
                <w:sz w:val="32"/>
                <w:szCs w:val="32"/>
              </w:rPr>
              <w:t>dépensée.</w:t>
            </w:r>
          </w:p>
          <w:p w14:paraId="0B4899A2" w14:textId="4E17B924" w:rsidR="00E20E56" w:rsidRPr="000806B0" w:rsidRDefault="00E20E56" w:rsidP="00D115BE">
            <w:pPr>
              <w:pStyle w:val="Contenu"/>
              <w:numPr>
                <w:ilvl w:val="0"/>
                <w:numId w:val="23"/>
              </w:numPr>
              <w:ind w:left="720" w:hanging="360"/>
              <w:jc w:val="center"/>
              <w:rPr>
                <w:i/>
                <w:sz w:val="32"/>
                <w:szCs w:val="32"/>
              </w:rPr>
            </w:pPr>
            <w:r w:rsidRPr="000806B0">
              <w:rPr>
                <w:i/>
                <w:sz w:val="32"/>
                <w:szCs w:val="32"/>
              </w:rPr>
              <w:t xml:space="preserve">Inscription : </w:t>
            </w:r>
            <w:r w:rsidRPr="000806B0">
              <w:rPr>
                <w:b/>
                <w:bCs/>
                <w:iCs/>
                <w:sz w:val="32"/>
                <w:szCs w:val="32"/>
              </w:rPr>
              <w:t>pass.culture.fr</w:t>
            </w:r>
          </w:p>
          <w:p w14:paraId="6E1A3F9F" w14:textId="5270780F" w:rsidR="00753301" w:rsidRDefault="00753301" w:rsidP="00753301">
            <w:pPr>
              <w:pStyle w:val="Contenu"/>
              <w:rPr>
                <w:i/>
                <w:sz w:val="32"/>
                <w:szCs w:val="32"/>
              </w:rPr>
            </w:pPr>
          </w:p>
          <w:p w14:paraId="3FBAB2DD" w14:textId="77777777" w:rsidR="00F6313E" w:rsidRDefault="00F6313E" w:rsidP="00753301">
            <w:pPr>
              <w:pStyle w:val="Contenu"/>
              <w:rPr>
                <w:i/>
                <w:sz w:val="32"/>
                <w:szCs w:val="32"/>
              </w:rPr>
            </w:pPr>
          </w:p>
          <w:p w14:paraId="014ED503" w14:textId="77777777" w:rsidR="000806B0" w:rsidRPr="000806B0" w:rsidRDefault="000806B0" w:rsidP="00753301">
            <w:pPr>
              <w:pStyle w:val="Contenu"/>
              <w:rPr>
                <w:i/>
                <w:sz w:val="32"/>
                <w:szCs w:val="32"/>
              </w:rPr>
            </w:pPr>
          </w:p>
          <w:p w14:paraId="40AE7E46" w14:textId="4994541F" w:rsidR="00753301" w:rsidRPr="00A752EC" w:rsidRDefault="00753301" w:rsidP="00D115BE">
            <w:pPr>
              <w:pStyle w:val="Contenu"/>
              <w:numPr>
                <w:ilvl w:val="0"/>
                <w:numId w:val="23"/>
              </w:numPr>
              <w:ind w:left="720" w:hanging="360"/>
              <w:rPr>
                <w:iCs/>
                <w:sz w:val="36"/>
                <w:u w:val="single"/>
              </w:rPr>
            </w:pPr>
            <w:r w:rsidRPr="00A752EC">
              <w:rPr>
                <w:iCs/>
                <w:sz w:val="36"/>
                <w:u w:val="single"/>
              </w:rPr>
              <w:lastRenderedPageBreak/>
              <w:t>Vie scolaire-périscolaire-cantine</w:t>
            </w:r>
          </w:p>
          <w:p w14:paraId="5A6C0CEA" w14:textId="7E385D2C" w:rsidR="00753301" w:rsidRDefault="00753301" w:rsidP="00753301">
            <w:pPr>
              <w:pStyle w:val="Contenu"/>
              <w:rPr>
                <w:i/>
                <w:sz w:val="36"/>
              </w:rPr>
            </w:pPr>
          </w:p>
          <w:p w14:paraId="26C2DFB3" w14:textId="242BDE2A" w:rsidR="00753301" w:rsidRDefault="00E52F80" w:rsidP="00753301">
            <w:pPr>
              <w:pStyle w:val="Contenu"/>
              <w:rPr>
                <w:i/>
                <w:sz w:val="36"/>
              </w:rPr>
            </w:pPr>
            <w:r>
              <w:rPr>
                <w:noProof/>
              </w:rPr>
              <w:drawing>
                <wp:anchor distT="0" distB="0" distL="114300" distR="114300" simplePos="0" relativeHeight="251667456" behindDoc="1" locked="0" layoutInCell="1" allowOverlap="1" wp14:anchorId="41F6B059" wp14:editId="34A6FEBC">
                  <wp:simplePos x="0" y="0"/>
                  <wp:positionH relativeFrom="column">
                    <wp:posOffset>133350</wp:posOffset>
                  </wp:positionH>
                  <wp:positionV relativeFrom="paragraph">
                    <wp:posOffset>49530</wp:posOffset>
                  </wp:positionV>
                  <wp:extent cx="1822611" cy="2429301"/>
                  <wp:effectExtent l="133350" t="57150" r="82550" b="142875"/>
                  <wp:wrapTight wrapText="bothSides">
                    <wp:wrapPolygon edited="0">
                      <wp:start x="1355" y="-508"/>
                      <wp:lineTo x="-1580" y="-169"/>
                      <wp:lineTo x="-1580" y="20838"/>
                      <wp:lineTo x="-452" y="21515"/>
                      <wp:lineTo x="1806" y="22362"/>
                      <wp:lineTo x="2032" y="22701"/>
                      <wp:lineTo x="18740" y="22701"/>
                      <wp:lineTo x="18966" y="22362"/>
                      <wp:lineTo x="21224" y="21515"/>
                      <wp:lineTo x="22353" y="18974"/>
                      <wp:lineTo x="22353" y="2541"/>
                      <wp:lineTo x="19643" y="0"/>
                      <wp:lineTo x="19417" y="-508"/>
                      <wp:lineTo x="1355" y="-508"/>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611" cy="24293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765501F" w14:textId="4AA229AD" w:rsidR="00753301" w:rsidRPr="000806B0" w:rsidRDefault="006F44B4" w:rsidP="00A17323">
            <w:pPr>
              <w:pStyle w:val="Contenu"/>
              <w:jc w:val="both"/>
              <w:rPr>
                <w:iCs/>
                <w:sz w:val="32"/>
                <w:szCs w:val="32"/>
              </w:rPr>
            </w:pPr>
            <w:r>
              <w:rPr>
                <w:iCs/>
                <w:sz w:val="32"/>
                <w:szCs w:val="32"/>
              </w:rPr>
              <w:t>En cette fin d’année</w:t>
            </w:r>
            <w:r w:rsidR="001430E6">
              <w:rPr>
                <w:iCs/>
                <w:sz w:val="32"/>
                <w:szCs w:val="32"/>
              </w:rPr>
              <w:t>, une comédie clownesque musicale a été offert</w:t>
            </w:r>
            <w:r w:rsidR="008D700F">
              <w:rPr>
                <w:iCs/>
                <w:sz w:val="32"/>
                <w:szCs w:val="32"/>
              </w:rPr>
              <w:t>e</w:t>
            </w:r>
            <w:r w:rsidR="001430E6">
              <w:rPr>
                <w:iCs/>
                <w:sz w:val="32"/>
                <w:szCs w:val="32"/>
              </w:rPr>
              <w:t xml:space="preserve"> aux enfants des écoles</w:t>
            </w:r>
            <w:r w:rsidR="00DD3C9B">
              <w:rPr>
                <w:iCs/>
                <w:sz w:val="32"/>
                <w:szCs w:val="32"/>
              </w:rPr>
              <w:t>, en fin de spectacle, ils ont eu la visite du Père-Noel qui leur a distribué</w:t>
            </w:r>
            <w:r w:rsidR="00A17323">
              <w:rPr>
                <w:iCs/>
                <w:sz w:val="32"/>
                <w:szCs w:val="32"/>
              </w:rPr>
              <w:t xml:space="preserve"> : </w:t>
            </w:r>
            <w:r w:rsidR="00CA4D33" w:rsidRPr="000806B0">
              <w:rPr>
                <w:iCs/>
                <w:sz w:val="32"/>
                <w:szCs w:val="32"/>
              </w:rPr>
              <w:t xml:space="preserve"> livres animés, chocolats, coquilles et </w:t>
            </w:r>
            <w:r w:rsidR="00C3123F">
              <w:rPr>
                <w:iCs/>
                <w:sz w:val="32"/>
                <w:szCs w:val="32"/>
              </w:rPr>
              <w:t>bonnets de Noël.</w:t>
            </w:r>
          </w:p>
          <w:p w14:paraId="4F5E1E1B" w14:textId="68B5D23D" w:rsidR="00753301" w:rsidRDefault="00753301" w:rsidP="00753301">
            <w:pPr>
              <w:pStyle w:val="Contenu"/>
              <w:rPr>
                <w:i/>
                <w:sz w:val="36"/>
              </w:rPr>
            </w:pPr>
          </w:p>
          <w:p w14:paraId="224F6599" w14:textId="5AF96696" w:rsidR="00753301" w:rsidRPr="005134D3" w:rsidRDefault="00753301" w:rsidP="00753301">
            <w:pPr>
              <w:pStyle w:val="Contenu"/>
              <w:rPr>
                <w:iCs/>
                <w:sz w:val="36"/>
              </w:rPr>
            </w:pPr>
          </w:p>
          <w:p w14:paraId="2CE177B0" w14:textId="60B963B1" w:rsidR="00753301" w:rsidRDefault="00753301" w:rsidP="00753301">
            <w:pPr>
              <w:pStyle w:val="Contenu"/>
              <w:rPr>
                <w:i/>
                <w:sz w:val="36"/>
              </w:rPr>
            </w:pPr>
          </w:p>
          <w:p w14:paraId="43326574" w14:textId="363F65E2" w:rsidR="00753301" w:rsidRDefault="00A17323" w:rsidP="00753301">
            <w:pPr>
              <w:pStyle w:val="Contenu"/>
              <w:rPr>
                <w:i/>
                <w:sz w:val="36"/>
              </w:rPr>
            </w:pPr>
            <w:r>
              <w:rPr>
                <w:noProof/>
              </w:rPr>
              <w:drawing>
                <wp:anchor distT="0" distB="0" distL="114300" distR="114300" simplePos="0" relativeHeight="251678720" behindDoc="1" locked="0" layoutInCell="1" allowOverlap="1" wp14:anchorId="752975EB" wp14:editId="1C7721F7">
                  <wp:simplePos x="0" y="0"/>
                  <wp:positionH relativeFrom="column">
                    <wp:posOffset>4824095</wp:posOffset>
                  </wp:positionH>
                  <wp:positionV relativeFrom="paragraph">
                    <wp:posOffset>325120</wp:posOffset>
                  </wp:positionV>
                  <wp:extent cx="1970405" cy="1828800"/>
                  <wp:effectExtent l="0" t="0" r="0" b="0"/>
                  <wp:wrapTight wrapText="bothSides">
                    <wp:wrapPolygon edited="0">
                      <wp:start x="8353" y="0"/>
                      <wp:lineTo x="6474" y="675"/>
                      <wp:lineTo x="2297" y="3150"/>
                      <wp:lineTo x="2088" y="4050"/>
                      <wp:lineTo x="209" y="7425"/>
                      <wp:lineTo x="0" y="10125"/>
                      <wp:lineTo x="0" y="11925"/>
                      <wp:lineTo x="626" y="14625"/>
                      <wp:lineTo x="2715" y="18225"/>
                      <wp:lineTo x="2924" y="18900"/>
                      <wp:lineTo x="8353" y="21375"/>
                      <wp:lineTo x="9606" y="21375"/>
                      <wp:lineTo x="11694" y="21375"/>
                      <wp:lineTo x="13156" y="21375"/>
                      <wp:lineTo x="18377" y="18900"/>
                      <wp:lineTo x="18586" y="18225"/>
                      <wp:lineTo x="20674" y="14625"/>
                      <wp:lineTo x="21301" y="11925"/>
                      <wp:lineTo x="21301" y="10125"/>
                      <wp:lineTo x="21092" y="7425"/>
                      <wp:lineTo x="19212" y="3375"/>
                      <wp:lineTo x="14618" y="675"/>
                      <wp:lineTo x="12947" y="0"/>
                      <wp:lineTo x="8353" y="0"/>
                    </wp:wrapPolygon>
                  </wp:wrapTight>
                  <wp:docPr id="89" name="Image 89" descr="Résultat d’images pour cantine af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cantine affi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0405" cy="1828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3B8670E" w14:textId="646F1D02" w:rsidR="00753301" w:rsidRDefault="00753301" w:rsidP="00F750E9">
            <w:pPr>
              <w:pStyle w:val="Contenu"/>
              <w:jc w:val="right"/>
              <w:rPr>
                <w:i/>
                <w:sz w:val="36"/>
              </w:rPr>
            </w:pPr>
          </w:p>
          <w:p w14:paraId="15B8CBAB" w14:textId="77777777" w:rsidR="00A77740" w:rsidRDefault="00A77740" w:rsidP="00F750E9">
            <w:pPr>
              <w:pStyle w:val="Contenu"/>
              <w:jc w:val="right"/>
              <w:rPr>
                <w:i/>
                <w:sz w:val="36"/>
              </w:rPr>
            </w:pPr>
          </w:p>
          <w:p w14:paraId="781DBCCC" w14:textId="4A25B979" w:rsidR="00175EEE" w:rsidRDefault="00C3123F" w:rsidP="0051601E">
            <w:pPr>
              <w:pStyle w:val="Contenu"/>
              <w:jc w:val="both"/>
              <w:rPr>
                <w:iCs/>
                <w:sz w:val="32"/>
                <w:szCs w:val="32"/>
              </w:rPr>
            </w:pPr>
            <w:r w:rsidRPr="00A77740">
              <w:rPr>
                <w:b/>
                <w:bCs/>
                <w:iCs/>
                <w:sz w:val="32"/>
                <w:szCs w:val="32"/>
              </w:rPr>
              <w:t>Prochainement</w:t>
            </w:r>
            <w:r w:rsidRPr="0051601E">
              <w:rPr>
                <w:iCs/>
                <w:sz w:val="32"/>
                <w:szCs w:val="32"/>
              </w:rPr>
              <w:t xml:space="preserve"> la réservation de la restauration scolaire va connaître un changement. En effet, il ne faudra plus contacter </w:t>
            </w:r>
            <w:r w:rsidR="0051601E" w:rsidRPr="0051601E">
              <w:rPr>
                <w:iCs/>
                <w:sz w:val="32"/>
                <w:szCs w:val="32"/>
              </w:rPr>
              <w:t xml:space="preserve">ou envoyer un message au secrétariat de mairie pour réserver ou annuler un repas </w:t>
            </w:r>
            <w:r w:rsidR="0051601E">
              <w:rPr>
                <w:iCs/>
                <w:sz w:val="32"/>
                <w:szCs w:val="32"/>
              </w:rPr>
              <w:t xml:space="preserve">mais vous connecter directement sur le site : </w:t>
            </w:r>
          </w:p>
          <w:p w14:paraId="244938D1" w14:textId="215ECECF" w:rsidR="008D700F" w:rsidRDefault="008D700F" w:rsidP="008D700F">
            <w:pPr>
              <w:pStyle w:val="Contenu"/>
              <w:jc w:val="center"/>
              <w:rPr>
                <w:b/>
                <w:bCs/>
                <w:iCs/>
                <w:sz w:val="32"/>
                <w:szCs w:val="32"/>
              </w:rPr>
            </w:pPr>
            <w:r w:rsidRPr="008D700F">
              <w:rPr>
                <w:b/>
                <w:bCs/>
                <w:iCs/>
                <w:sz w:val="32"/>
                <w:szCs w:val="32"/>
              </w:rPr>
              <w:t>parents.logiciel-enfance.fr/</w:t>
            </w:r>
            <w:proofErr w:type="spellStart"/>
            <w:r w:rsidRPr="008D700F">
              <w:rPr>
                <w:b/>
                <w:bCs/>
                <w:iCs/>
                <w:sz w:val="32"/>
                <w:szCs w:val="32"/>
              </w:rPr>
              <w:t>saintvaastencambresis</w:t>
            </w:r>
            <w:proofErr w:type="spellEnd"/>
          </w:p>
          <w:p w14:paraId="4D309904" w14:textId="77777777" w:rsidR="00A77740" w:rsidRDefault="00A77740" w:rsidP="008D700F">
            <w:pPr>
              <w:pStyle w:val="Contenu"/>
              <w:jc w:val="center"/>
              <w:rPr>
                <w:b/>
                <w:bCs/>
                <w:iCs/>
                <w:sz w:val="32"/>
                <w:szCs w:val="32"/>
              </w:rPr>
            </w:pPr>
          </w:p>
          <w:p w14:paraId="6A8CE827" w14:textId="7E96890E" w:rsidR="008D700F" w:rsidRDefault="008D700F" w:rsidP="008D700F">
            <w:pPr>
              <w:pStyle w:val="Contenu"/>
              <w:rPr>
                <w:b/>
                <w:bCs/>
                <w:iCs/>
                <w:sz w:val="32"/>
                <w:szCs w:val="32"/>
                <w:u w:val="single"/>
              </w:rPr>
            </w:pPr>
            <w:r>
              <w:rPr>
                <w:b/>
                <w:bCs/>
                <w:iCs/>
                <w:sz w:val="32"/>
                <w:szCs w:val="32"/>
                <w:u w:val="single"/>
              </w:rPr>
              <w:t>L</w:t>
            </w:r>
            <w:r w:rsidRPr="008D700F">
              <w:rPr>
                <w:b/>
                <w:bCs/>
                <w:iCs/>
                <w:sz w:val="32"/>
                <w:szCs w:val="32"/>
                <w:u w:val="single"/>
              </w:rPr>
              <w:t>es réservations se font la veille avant 10h30</w:t>
            </w:r>
          </w:p>
          <w:p w14:paraId="7014E361" w14:textId="041CEAFA" w:rsidR="008D700F" w:rsidRPr="008D700F" w:rsidRDefault="00A77740" w:rsidP="008D700F">
            <w:pPr>
              <w:pStyle w:val="Contenu"/>
              <w:rPr>
                <w:iCs/>
                <w:sz w:val="32"/>
                <w:szCs w:val="32"/>
              </w:rPr>
            </w:pPr>
            <w:r>
              <w:rPr>
                <w:iCs/>
                <w:sz w:val="32"/>
                <w:szCs w:val="32"/>
              </w:rPr>
              <w:t>S</w:t>
            </w:r>
            <w:r w:rsidR="008D700F">
              <w:rPr>
                <w:iCs/>
                <w:sz w:val="32"/>
                <w:szCs w:val="32"/>
              </w:rPr>
              <w:t xml:space="preserve">ur la facture de la cantine, une date butoir est notée, après cette date, la facture </w:t>
            </w:r>
            <w:r>
              <w:rPr>
                <w:iCs/>
                <w:sz w:val="32"/>
                <w:szCs w:val="32"/>
              </w:rPr>
              <w:t xml:space="preserve">est </w:t>
            </w:r>
            <w:r w:rsidR="008D700F">
              <w:rPr>
                <w:iCs/>
                <w:sz w:val="32"/>
                <w:szCs w:val="32"/>
              </w:rPr>
              <w:t xml:space="preserve">envoyée </w:t>
            </w:r>
            <w:r>
              <w:rPr>
                <w:iCs/>
                <w:sz w:val="32"/>
                <w:szCs w:val="32"/>
              </w:rPr>
              <w:t>au Trésor Public qui vous enverra ensuite un avis de somme à payer.</w:t>
            </w:r>
          </w:p>
          <w:p w14:paraId="4B7AD6A1" w14:textId="18E048ED" w:rsidR="0051601E" w:rsidRDefault="0051601E" w:rsidP="0051601E">
            <w:pPr>
              <w:pStyle w:val="Contenu"/>
              <w:jc w:val="both"/>
              <w:rPr>
                <w:iCs/>
                <w:sz w:val="32"/>
                <w:szCs w:val="32"/>
              </w:rPr>
            </w:pPr>
            <w:r>
              <w:rPr>
                <w:iCs/>
                <w:sz w:val="32"/>
                <w:szCs w:val="32"/>
              </w:rPr>
              <w:t>Attention !! : en cas de non-paiement, vous ne pourrez plus accéder à la p</w:t>
            </w:r>
            <w:r w:rsidR="00A17323">
              <w:rPr>
                <w:iCs/>
                <w:sz w:val="32"/>
                <w:szCs w:val="32"/>
              </w:rPr>
              <w:t>lat</w:t>
            </w:r>
            <w:r>
              <w:rPr>
                <w:iCs/>
                <w:sz w:val="32"/>
                <w:szCs w:val="32"/>
              </w:rPr>
              <w:t>eforme</w:t>
            </w:r>
          </w:p>
          <w:p w14:paraId="12B538F3" w14:textId="77777777" w:rsidR="0051601E" w:rsidRDefault="0051601E" w:rsidP="0051601E">
            <w:pPr>
              <w:pStyle w:val="Contenu"/>
              <w:jc w:val="both"/>
              <w:rPr>
                <w:iCs/>
                <w:sz w:val="32"/>
                <w:szCs w:val="32"/>
              </w:rPr>
            </w:pPr>
          </w:p>
          <w:p w14:paraId="08C80099" w14:textId="77777777" w:rsidR="0051601E" w:rsidRDefault="0051601E" w:rsidP="0051601E">
            <w:pPr>
              <w:pStyle w:val="Contenu"/>
              <w:jc w:val="both"/>
              <w:rPr>
                <w:iCs/>
                <w:sz w:val="32"/>
                <w:szCs w:val="32"/>
              </w:rPr>
            </w:pPr>
          </w:p>
          <w:p w14:paraId="7678CEEE" w14:textId="13A77BA5" w:rsidR="00175EEE" w:rsidRPr="00F750E9" w:rsidRDefault="00175EEE" w:rsidP="00753301">
            <w:pPr>
              <w:pStyle w:val="Contenu"/>
              <w:rPr>
                <w:i/>
                <w:sz w:val="32"/>
                <w:szCs w:val="32"/>
              </w:rPr>
            </w:pPr>
          </w:p>
          <w:p w14:paraId="1B3F3419" w14:textId="62BE5DAD" w:rsidR="00175EEE" w:rsidRDefault="00175EEE" w:rsidP="00753301">
            <w:pPr>
              <w:pStyle w:val="Contenu"/>
              <w:rPr>
                <w:i/>
                <w:sz w:val="36"/>
              </w:rPr>
            </w:pPr>
          </w:p>
          <w:p w14:paraId="3CB367A8" w14:textId="77777777" w:rsidR="00175EEE" w:rsidRDefault="00175EEE" w:rsidP="00753301">
            <w:pPr>
              <w:pStyle w:val="Contenu"/>
              <w:rPr>
                <w:i/>
                <w:sz w:val="36"/>
              </w:rPr>
            </w:pPr>
          </w:p>
          <w:p w14:paraId="70A84915" w14:textId="77777777" w:rsidR="00F750E9" w:rsidRDefault="00F750E9" w:rsidP="00753301">
            <w:pPr>
              <w:pStyle w:val="Contenu"/>
              <w:rPr>
                <w:i/>
                <w:sz w:val="36"/>
              </w:rPr>
            </w:pPr>
          </w:p>
          <w:p w14:paraId="65ACC271" w14:textId="7E9CAFF3" w:rsidR="00753301" w:rsidRPr="00EC7794" w:rsidRDefault="00753301" w:rsidP="00753301">
            <w:pPr>
              <w:pStyle w:val="Contenu"/>
              <w:numPr>
                <w:ilvl w:val="0"/>
                <w:numId w:val="23"/>
              </w:numPr>
              <w:ind w:left="720" w:hanging="360"/>
              <w:rPr>
                <w:iCs/>
                <w:sz w:val="36"/>
                <w:u w:val="single"/>
              </w:rPr>
            </w:pPr>
            <w:r w:rsidRPr="00BA5659">
              <w:rPr>
                <w:iCs/>
                <w:sz w:val="36"/>
                <w:u w:val="single"/>
              </w:rPr>
              <w:lastRenderedPageBreak/>
              <w:t>Nos aînés</w:t>
            </w:r>
          </w:p>
          <w:p w14:paraId="2143ECF5" w14:textId="6CDCA9DE" w:rsidR="00742D81" w:rsidRDefault="00EC7794" w:rsidP="0009425C">
            <w:pPr>
              <w:pStyle w:val="Contenu"/>
              <w:jc w:val="both"/>
              <w:rPr>
                <w:iCs/>
                <w:sz w:val="32"/>
                <w:szCs w:val="32"/>
              </w:rPr>
            </w:pPr>
            <w:r>
              <w:rPr>
                <w:noProof/>
              </w:rPr>
              <w:drawing>
                <wp:anchor distT="0" distB="0" distL="114300" distR="114300" simplePos="0" relativeHeight="251686912" behindDoc="1" locked="0" layoutInCell="1" allowOverlap="1" wp14:anchorId="1CF682AC" wp14:editId="0C38FC8A">
                  <wp:simplePos x="0" y="0"/>
                  <wp:positionH relativeFrom="column">
                    <wp:posOffset>133350</wp:posOffset>
                  </wp:positionH>
                  <wp:positionV relativeFrom="paragraph">
                    <wp:posOffset>49530</wp:posOffset>
                  </wp:positionV>
                  <wp:extent cx="2328872" cy="1828800"/>
                  <wp:effectExtent l="133350" t="76200" r="71755" b="133350"/>
                  <wp:wrapTight wrapText="bothSides">
                    <wp:wrapPolygon edited="0">
                      <wp:start x="1590" y="-900"/>
                      <wp:lineTo x="-1237" y="-450"/>
                      <wp:lineTo x="-1237" y="20700"/>
                      <wp:lineTo x="-353" y="21150"/>
                      <wp:lineTo x="1237" y="22500"/>
                      <wp:lineTo x="1414" y="22950"/>
                      <wp:lineTo x="19438" y="22950"/>
                      <wp:lineTo x="19615" y="22500"/>
                      <wp:lineTo x="21205" y="21150"/>
                      <wp:lineTo x="22089" y="17775"/>
                      <wp:lineTo x="22089" y="3150"/>
                      <wp:lineTo x="19438" y="-450"/>
                      <wp:lineTo x="19262" y="-900"/>
                      <wp:lineTo x="1590" y="-90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8872"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51601E">
              <w:rPr>
                <w:iCs/>
                <w:sz w:val="32"/>
                <w:szCs w:val="32"/>
              </w:rPr>
              <w:t xml:space="preserve">C’est avec beaucoup de plaisir que nous avons retrouvé un moment de convivialité lors du repas </w:t>
            </w:r>
            <w:r w:rsidR="0009425C">
              <w:rPr>
                <w:iCs/>
                <w:sz w:val="32"/>
                <w:szCs w:val="32"/>
              </w:rPr>
              <w:t>en l’honneur de nos ainés le dimanche</w:t>
            </w:r>
            <w:r w:rsidR="00A77740">
              <w:rPr>
                <w:iCs/>
                <w:sz w:val="32"/>
                <w:szCs w:val="32"/>
              </w:rPr>
              <w:t xml:space="preserve"> 13</w:t>
            </w:r>
            <w:r w:rsidR="0009425C">
              <w:rPr>
                <w:iCs/>
                <w:sz w:val="32"/>
                <w:szCs w:val="32"/>
              </w:rPr>
              <w:t xml:space="preserve">    novembre, concocté par le traiteur </w:t>
            </w:r>
            <w:proofErr w:type="spellStart"/>
            <w:r w:rsidR="0009425C">
              <w:rPr>
                <w:iCs/>
                <w:sz w:val="32"/>
                <w:szCs w:val="32"/>
              </w:rPr>
              <w:t>Lalaut</w:t>
            </w:r>
            <w:proofErr w:type="spellEnd"/>
            <w:r w:rsidR="0009425C">
              <w:rPr>
                <w:iCs/>
                <w:sz w:val="32"/>
                <w:szCs w:val="32"/>
              </w:rPr>
              <w:t xml:space="preserve">.     </w:t>
            </w:r>
            <w:r w:rsidR="002656ED">
              <w:rPr>
                <w:iCs/>
                <w:sz w:val="32"/>
                <w:szCs w:val="32"/>
              </w:rPr>
              <w:t xml:space="preserve">90 </w:t>
            </w:r>
            <w:r w:rsidR="0009425C">
              <w:rPr>
                <w:iCs/>
                <w:sz w:val="32"/>
                <w:szCs w:val="32"/>
              </w:rPr>
              <w:t xml:space="preserve">Personnes présentes    </w:t>
            </w:r>
            <w:proofErr w:type="gramStart"/>
            <w:r w:rsidR="0009425C">
              <w:rPr>
                <w:iCs/>
                <w:sz w:val="32"/>
                <w:szCs w:val="32"/>
              </w:rPr>
              <w:t xml:space="preserve">et </w:t>
            </w:r>
            <w:r w:rsidR="002656ED">
              <w:rPr>
                <w:iCs/>
                <w:sz w:val="32"/>
                <w:szCs w:val="32"/>
              </w:rPr>
              <w:t xml:space="preserve"> 53</w:t>
            </w:r>
            <w:proofErr w:type="gramEnd"/>
            <w:r w:rsidR="002656ED">
              <w:rPr>
                <w:iCs/>
                <w:sz w:val="32"/>
                <w:szCs w:val="32"/>
              </w:rPr>
              <w:t xml:space="preserve"> plateaux </w:t>
            </w:r>
            <w:r w:rsidR="0009425C">
              <w:rPr>
                <w:iCs/>
                <w:sz w:val="32"/>
                <w:szCs w:val="32"/>
              </w:rPr>
              <w:t xml:space="preserve">         mignardises pâtissé</w:t>
            </w:r>
            <w:r w:rsidR="002656ED">
              <w:rPr>
                <w:iCs/>
                <w:sz w:val="32"/>
                <w:szCs w:val="32"/>
              </w:rPr>
              <w:t xml:space="preserve">s </w:t>
            </w:r>
            <w:r w:rsidR="0009425C">
              <w:rPr>
                <w:iCs/>
                <w:sz w:val="32"/>
                <w:szCs w:val="32"/>
              </w:rPr>
              <w:t xml:space="preserve"> par la boulangerie de St Hilaire</w:t>
            </w:r>
            <w:r w:rsidR="00A4611B">
              <w:rPr>
                <w:iCs/>
                <w:sz w:val="32"/>
                <w:szCs w:val="32"/>
              </w:rPr>
              <w:t>,</w:t>
            </w:r>
            <w:r w:rsidR="0009425C">
              <w:rPr>
                <w:iCs/>
                <w:sz w:val="32"/>
                <w:szCs w:val="32"/>
              </w:rPr>
              <w:t xml:space="preserve"> livrées à domicile pour celles et ceux qui ne pouvaient se déplacer. Pour animer cette journée : </w:t>
            </w:r>
            <w:r w:rsidR="00295CF0">
              <w:rPr>
                <w:iCs/>
                <w:sz w:val="32"/>
                <w:szCs w:val="32"/>
              </w:rPr>
              <w:t xml:space="preserve">cadeaux offerts à chacun (parapluie à l’effigie de la commune pour mesdames et radio météorologique pour messieurs) </w:t>
            </w:r>
            <w:r w:rsidR="0009425C">
              <w:rPr>
                <w:iCs/>
                <w:sz w:val="32"/>
                <w:szCs w:val="32"/>
              </w:rPr>
              <w:t xml:space="preserve">danses, chants, spectacle de magie et mise à l’honneur de nos </w:t>
            </w:r>
            <w:r w:rsidR="00A4611B">
              <w:rPr>
                <w:iCs/>
                <w:sz w:val="32"/>
                <w:szCs w:val="32"/>
              </w:rPr>
              <w:t>ainés</w:t>
            </w:r>
            <w:r w:rsidR="0009425C">
              <w:rPr>
                <w:iCs/>
                <w:sz w:val="32"/>
                <w:szCs w:val="32"/>
              </w:rPr>
              <w:t xml:space="preserve"> les plu</w:t>
            </w:r>
            <w:r w:rsidR="00A4611B">
              <w:rPr>
                <w:iCs/>
                <w:sz w:val="32"/>
                <w:szCs w:val="32"/>
              </w:rPr>
              <w:t xml:space="preserve">s </w:t>
            </w:r>
            <w:proofErr w:type="spellStart"/>
            <w:r w:rsidR="00A4611B">
              <w:rPr>
                <w:iCs/>
                <w:sz w:val="32"/>
                <w:szCs w:val="32"/>
              </w:rPr>
              <w:t>agés</w:t>
            </w:r>
            <w:proofErr w:type="spellEnd"/>
            <w:r w:rsidR="00295CF0">
              <w:rPr>
                <w:iCs/>
                <w:sz w:val="32"/>
                <w:szCs w:val="32"/>
              </w:rPr>
              <w:t xml:space="preserve">. </w:t>
            </w:r>
          </w:p>
          <w:p w14:paraId="05F0D670" w14:textId="035F323A" w:rsidR="00341DC2" w:rsidRDefault="00341DC2" w:rsidP="0009425C">
            <w:pPr>
              <w:pStyle w:val="Contenu"/>
              <w:jc w:val="both"/>
              <w:rPr>
                <w:iCs/>
                <w:sz w:val="32"/>
                <w:szCs w:val="32"/>
              </w:rPr>
            </w:pPr>
          </w:p>
          <w:p w14:paraId="76167CA3" w14:textId="69331A21" w:rsidR="00341DC2" w:rsidRDefault="00341DC2" w:rsidP="0009425C">
            <w:pPr>
              <w:pStyle w:val="Contenu"/>
              <w:jc w:val="both"/>
              <w:rPr>
                <w:iCs/>
                <w:sz w:val="32"/>
                <w:szCs w:val="32"/>
              </w:rPr>
            </w:pPr>
            <w:r>
              <w:rPr>
                <w:noProof/>
              </w:rPr>
              <w:drawing>
                <wp:anchor distT="0" distB="0" distL="114300" distR="114300" simplePos="0" relativeHeight="251683840" behindDoc="0" locked="0" layoutInCell="1" allowOverlap="1" wp14:anchorId="687E45A8" wp14:editId="384B9112">
                  <wp:simplePos x="0" y="0"/>
                  <wp:positionH relativeFrom="column">
                    <wp:posOffset>139065</wp:posOffset>
                  </wp:positionH>
                  <wp:positionV relativeFrom="paragraph">
                    <wp:posOffset>80010</wp:posOffset>
                  </wp:positionV>
                  <wp:extent cx="2389505" cy="3119120"/>
                  <wp:effectExtent l="114300" t="76200" r="67945" b="138430"/>
                  <wp:wrapThrough wrapText="bothSides">
                    <wp:wrapPolygon edited="0">
                      <wp:start x="2755" y="-528"/>
                      <wp:lineTo x="-861" y="-264"/>
                      <wp:lineTo x="-1033" y="20844"/>
                      <wp:lineTo x="2066" y="22427"/>
                      <wp:lineTo x="18942" y="22427"/>
                      <wp:lineTo x="19115" y="22163"/>
                      <wp:lineTo x="21525" y="20976"/>
                      <wp:lineTo x="22042" y="18865"/>
                      <wp:lineTo x="21870" y="1451"/>
                      <wp:lineTo x="19115" y="-264"/>
                      <wp:lineTo x="18254" y="-528"/>
                      <wp:lineTo x="2755" y="-528"/>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9505" cy="311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835F289" w14:textId="7B21730F" w:rsidR="00341DC2" w:rsidRPr="00341DC2" w:rsidRDefault="00341DC2" w:rsidP="00341DC2">
            <w:pPr>
              <w:rPr>
                <w:b w:val="0"/>
                <w:iCs/>
                <w:sz w:val="32"/>
                <w:szCs w:val="32"/>
              </w:rPr>
            </w:pPr>
            <w:r w:rsidRPr="00341DC2">
              <w:rPr>
                <w:b w:val="0"/>
                <w:iCs/>
                <w:sz w:val="32"/>
                <w:szCs w:val="32"/>
              </w:rPr>
              <w:t>Les membres du CCAS ont distribué en ce mois d</w:t>
            </w:r>
            <w:r>
              <w:rPr>
                <w:b w:val="0"/>
                <w:iCs/>
                <w:sz w:val="32"/>
                <w:szCs w:val="32"/>
              </w:rPr>
              <w:t>e</w:t>
            </w:r>
            <w:r w:rsidRPr="00341DC2">
              <w:rPr>
                <w:b w:val="0"/>
                <w:iCs/>
                <w:sz w:val="32"/>
                <w:szCs w:val="32"/>
              </w:rPr>
              <w:t xml:space="preserve"> décembre </w:t>
            </w:r>
            <w:r>
              <w:rPr>
                <w:b w:val="0"/>
                <w:iCs/>
                <w:sz w:val="32"/>
                <w:szCs w:val="32"/>
              </w:rPr>
              <w:t xml:space="preserve">133 </w:t>
            </w:r>
            <w:r w:rsidRPr="00341DC2">
              <w:rPr>
                <w:b w:val="0"/>
                <w:iCs/>
                <w:sz w:val="32"/>
                <w:szCs w:val="32"/>
              </w:rPr>
              <w:t xml:space="preserve">colis </w:t>
            </w:r>
            <w:r>
              <w:rPr>
                <w:b w:val="0"/>
                <w:iCs/>
                <w:sz w:val="32"/>
                <w:szCs w:val="32"/>
              </w:rPr>
              <w:t xml:space="preserve">de Noel </w:t>
            </w:r>
            <w:r w:rsidRPr="00341DC2">
              <w:rPr>
                <w:b w:val="0"/>
                <w:iCs/>
                <w:sz w:val="32"/>
                <w:szCs w:val="32"/>
              </w:rPr>
              <w:t>à nos ainés ainsi qu’au</w:t>
            </w:r>
            <w:r>
              <w:rPr>
                <w:b w:val="0"/>
                <w:iCs/>
                <w:sz w:val="32"/>
                <w:szCs w:val="32"/>
              </w:rPr>
              <w:t xml:space="preserve">x </w:t>
            </w:r>
            <w:r w:rsidR="00A17323">
              <w:rPr>
                <w:b w:val="0"/>
                <w:iCs/>
                <w:sz w:val="32"/>
                <w:szCs w:val="32"/>
              </w:rPr>
              <w:t>bénéfici</w:t>
            </w:r>
            <w:r w:rsidR="00A4611B">
              <w:rPr>
                <w:b w:val="0"/>
                <w:iCs/>
                <w:sz w:val="32"/>
                <w:szCs w:val="32"/>
              </w:rPr>
              <w:t>aires</w:t>
            </w:r>
            <w:r>
              <w:rPr>
                <w:b w:val="0"/>
                <w:iCs/>
                <w:sz w:val="32"/>
                <w:szCs w:val="32"/>
              </w:rPr>
              <w:t xml:space="preserve"> des bons alimentaires. </w:t>
            </w:r>
          </w:p>
          <w:p w14:paraId="11B65BB3" w14:textId="1BE8962E" w:rsidR="00341DC2" w:rsidRDefault="00341DC2" w:rsidP="0009425C">
            <w:pPr>
              <w:pStyle w:val="Contenu"/>
              <w:jc w:val="both"/>
              <w:rPr>
                <w:iCs/>
                <w:sz w:val="32"/>
                <w:szCs w:val="32"/>
              </w:rPr>
            </w:pPr>
          </w:p>
          <w:p w14:paraId="7986C0F1" w14:textId="623A067A" w:rsidR="00341DC2" w:rsidRDefault="00341DC2" w:rsidP="00EC7794">
            <w:pPr>
              <w:pStyle w:val="Contenu"/>
              <w:jc w:val="right"/>
              <w:rPr>
                <w:iCs/>
                <w:sz w:val="32"/>
                <w:szCs w:val="32"/>
              </w:rPr>
            </w:pPr>
            <w:r>
              <w:rPr>
                <w:noProof/>
              </w:rPr>
              <w:drawing>
                <wp:inline distT="0" distB="0" distL="0" distR="0" wp14:anchorId="7CFFBD2F" wp14:editId="7A099E8B">
                  <wp:extent cx="2998941" cy="2714264"/>
                  <wp:effectExtent l="123190" t="67310" r="77470" b="1346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022694" cy="27357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062F199" w14:textId="67596269" w:rsidR="0009425C" w:rsidRPr="00D30FAB" w:rsidRDefault="00EC7794" w:rsidP="0009425C">
            <w:pPr>
              <w:pStyle w:val="Contenu"/>
              <w:jc w:val="both"/>
              <w:rPr>
                <w:iCs/>
                <w:sz w:val="32"/>
                <w:szCs w:val="32"/>
              </w:rPr>
            </w:pPr>
            <w:r>
              <w:rPr>
                <w:iCs/>
                <w:sz w:val="32"/>
                <w:szCs w:val="32"/>
              </w:rPr>
              <w:t>E</w:t>
            </w:r>
            <w:r w:rsidR="00341DC2">
              <w:rPr>
                <w:iCs/>
                <w:sz w:val="32"/>
                <w:szCs w:val="32"/>
              </w:rPr>
              <w:t xml:space="preserve">n 2021, Jean-Pierre </w:t>
            </w:r>
            <w:proofErr w:type="spellStart"/>
            <w:r w:rsidR="00341DC2">
              <w:rPr>
                <w:iCs/>
                <w:sz w:val="32"/>
                <w:szCs w:val="32"/>
              </w:rPr>
              <w:t>Merliot</w:t>
            </w:r>
            <w:proofErr w:type="spellEnd"/>
            <w:r w:rsidR="00341DC2">
              <w:rPr>
                <w:iCs/>
                <w:sz w:val="32"/>
                <w:szCs w:val="32"/>
              </w:rPr>
              <w:t xml:space="preserve">, votre adjoint a </w:t>
            </w:r>
            <w:r w:rsidR="008F1CDE">
              <w:rPr>
                <w:iCs/>
                <w:sz w:val="32"/>
                <w:szCs w:val="32"/>
              </w:rPr>
              <w:t>effectué 53 transports (courses, m</w:t>
            </w:r>
            <w:r w:rsidR="00A17323">
              <w:rPr>
                <w:iCs/>
                <w:sz w:val="32"/>
                <w:szCs w:val="32"/>
              </w:rPr>
              <w:t>é</w:t>
            </w:r>
            <w:r w:rsidR="008F1CDE">
              <w:rPr>
                <w:iCs/>
                <w:sz w:val="32"/>
                <w:szCs w:val="32"/>
              </w:rPr>
              <w:t>decins…), n’hésitez pas à le contacter pour vos différentes démarches</w:t>
            </w:r>
            <w:r w:rsidR="00A17323">
              <w:rPr>
                <w:iCs/>
                <w:sz w:val="32"/>
                <w:szCs w:val="32"/>
              </w:rPr>
              <w:t>.</w:t>
            </w:r>
          </w:p>
          <w:p w14:paraId="29CE9F3B" w14:textId="6B408C30" w:rsidR="00753301" w:rsidRDefault="00753301" w:rsidP="00D115BE">
            <w:pPr>
              <w:pStyle w:val="Contenu"/>
              <w:numPr>
                <w:ilvl w:val="0"/>
                <w:numId w:val="23"/>
              </w:numPr>
              <w:ind w:left="720" w:hanging="360"/>
              <w:rPr>
                <w:iCs/>
                <w:sz w:val="36"/>
                <w:u w:val="single"/>
              </w:rPr>
            </w:pPr>
            <w:r w:rsidRPr="002D324C">
              <w:rPr>
                <w:iCs/>
                <w:sz w:val="36"/>
                <w:u w:val="single"/>
              </w:rPr>
              <w:lastRenderedPageBreak/>
              <w:t>Travaux</w:t>
            </w:r>
          </w:p>
          <w:p w14:paraId="724F2CD8" w14:textId="77777777" w:rsidR="00295CF0" w:rsidRDefault="00175EEE" w:rsidP="00771D9D">
            <w:pPr>
              <w:pStyle w:val="Contenu"/>
              <w:rPr>
                <w:iCs/>
                <w:sz w:val="36"/>
                <w:u w:val="single"/>
              </w:rPr>
            </w:pPr>
            <w:r>
              <w:rPr>
                <w:noProof/>
              </w:rPr>
              <w:drawing>
                <wp:anchor distT="0" distB="0" distL="114300" distR="114300" simplePos="0" relativeHeight="251676672" behindDoc="1" locked="0" layoutInCell="1" allowOverlap="1" wp14:anchorId="2C897AEB" wp14:editId="1EB704D0">
                  <wp:simplePos x="0" y="0"/>
                  <wp:positionH relativeFrom="column">
                    <wp:posOffset>133985</wp:posOffset>
                  </wp:positionH>
                  <wp:positionV relativeFrom="paragraph">
                    <wp:posOffset>199390</wp:posOffset>
                  </wp:positionV>
                  <wp:extent cx="2898140" cy="2851150"/>
                  <wp:effectExtent l="133350" t="76200" r="73660" b="13970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140" cy="285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10408AD" w14:textId="7270AEAD" w:rsidR="00771D9D" w:rsidRPr="00295CF0" w:rsidRDefault="00295CF0" w:rsidP="00771D9D">
            <w:pPr>
              <w:pStyle w:val="Contenu"/>
              <w:rPr>
                <w:iCs/>
                <w:sz w:val="36"/>
                <w:u w:val="single"/>
              </w:rPr>
            </w:pPr>
            <w:r>
              <w:rPr>
                <w:iCs/>
                <w:sz w:val="32"/>
                <w:szCs w:val="32"/>
              </w:rPr>
              <w:t xml:space="preserve">Suite à la destruction du transformateur, il a été procédé au </w:t>
            </w:r>
            <w:r w:rsidR="00A17323">
              <w:rPr>
                <w:iCs/>
                <w:sz w:val="32"/>
                <w:szCs w:val="32"/>
              </w:rPr>
              <w:t>re jointement</w:t>
            </w:r>
            <w:r>
              <w:rPr>
                <w:iCs/>
                <w:sz w:val="32"/>
                <w:szCs w:val="32"/>
              </w:rPr>
              <w:t xml:space="preserve"> </w:t>
            </w:r>
            <w:r w:rsidR="00326142">
              <w:rPr>
                <w:iCs/>
                <w:sz w:val="32"/>
                <w:szCs w:val="32"/>
              </w:rPr>
              <w:t>et à la rénovation du mur, le tout financé intégralement par la SIDEC. L’espace sera prochainement végétalisé.</w:t>
            </w:r>
          </w:p>
          <w:p w14:paraId="615B3477" w14:textId="02F8B444" w:rsidR="00771D9D" w:rsidRDefault="00771D9D" w:rsidP="00771D9D">
            <w:pPr>
              <w:pStyle w:val="Contenu"/>
              <w:rPr>
                <w:iCs/>
                <w:sz w:val="36"/>
              </w:rPr>
            </w:pPr>
          </w:p>
          <w:p w14:paraId="5C2F4959" w14:textId="1C6DBCB9" w:rsidR="00753301" w:rsidRDefault="00175EEE" w:rsidP="00753301">
            <w:pPr>
              <w:pStyle w:val="Contenu"/>
              <w:rPr>
                <w:i/>
                <w:sz w:val="36"/>
              </w:rPr>
            </w:pPr>
            <w:r>
              <w:rPr>
                <w:noProof/>
              </w:rPr>
              <w:drawing>
                <wp:inline distT="0" distB="0" distL="0" distR="0" wp14:anchorId="38EDD947" wp14:editId="17B54AFE">
                  <wp:extent cx="3278271" cy="2643093"/>
                  <wp:effectExtent l="133350" t="76200" r="55880" b="13843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6338" cy="2657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536FA9A" w14:textId="0981095C" w:rsidR="00753301" w:rsidRPr="002D324C" w:rsidRDefault="005D25CA" w:rsidP="00341DC2">
            <w:pPr>
              <w:pStyle w:val="Contenu"/>
              <w:rPr>
                <w:iCs/>
                <w:sz w:val="36"/>
              </w:rPr>
            </w:pPr>
            <w:r>
              <w:rPr>
                <w:iCs/>
                <w:sz w:val="36"/>
              </w:rPr>
              <w:t xml:space="preserve">        </w:t>
            </w:r>
          </w:p>
          <w:p w14:paraId="63081DD5" w14:textId="04C5D460" w:rsidR="00753301" w:rsidRDefault="00175EEE" w:rsidP="00753301">
            <w:pPr>
              <w:pStyle w:val="Contenu"/>
              <w:rPr>
                <w:i/>
                <w:sz w:val="36"/>
              </w:rPr>
            </w:pPr>
            <w:r>
              <w:rPr>
                <w:noProof/>
              </w:rPr>
              <w:drawing>
                <wp:anchor distT="0" distB="0" distL="114300" distR="114300" simplePos="0" relativeHeight="251677696" behindDoc="1" locked="0" layoutInCell="1" allowOverlap="1" wp14:anchorId="7A4B9935" wp14:editId="0DCF86D9">
                  <wp:simplePos x="0" y="0"/>
                  <wp:positionH relativeFrom="column">
                    <wp:posOffset>143510</wp:posOffset>
                  </wp:positionH>
                  <wp:positionV relativeFrom="paragraph">
                    <wp:posOffset>85090</wp:posOffset>
                  </wp:positionV>
                  <wp:extent cx="2752090" cy="2781300"/>
                  <wp:effectExtent l="133350" t="76200" r="86360" b="133350"/>
                  <wp:wrapTight wrapText="bothSides">
                    <wp:wrapPolygon edited="0">
                      <wp:start x="2691" y="-592"/>
                      <wp:lineTo x="-748" y="-296"/>
                      <wp:lineTo x="-1047" y="9173"/>
                      <wp:lineTo x="-1047" y="20416"/>
                      <wp:lineTo x="0" y="21008"/>
                      <wp:lineTo x="0" y="21156"/>
                      <wp:lineTo x="2243" y="22192"/>
                      <wp:lineTo x="2542" y="22488"/>
                      <wp:lineTo x="18540" y="22488"/>
                      <wp:lineTo x="18689" y="22192"/>
                      <wp:lineTo x="20932" y="21008"/>
                      <wp:lineTo x="21082" y="21008"/>
                      <wp:lineTo x="21979" y="18789"/>
                      <wp:lineTo x="22128" y="4438"/>
                      <wp:lineTo x="21829" y="1627"/>
                      <wp:lineTo x="19138" y="-296"/>
                      <wp:lineTo x="18390" y="-592"/>
                      <wp:lineTo x="2691" y="-592"/>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090" cy="2781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7D864DD5" w14:textId="77777777" w:rsidR="00326142" w:rsidRDefault="00326142" w:rsidP="00742D81">
            <w:pPr>
              <w:pStyle w:val="Contenu"/>
              <w:jc w:val="both"/>
              <w:rPr>
                <w:iCs/>
                <w:sz w:val="32"/>
                <w:szCs w:val="32"/>
              </w:rPr>
            </w:pPr>
            <w:r>
              <w:rPr>
                <w:iCs/>
                <w:sz w:val="32"/>
                <w:szCs w:val="32"/>
              </w:rPr>
              <w:t>L’abri bus situé rue Jean Jaurès a subi des dégâts suite à l’accrochage d’un poids lourd,</w:t>
            </w:r>
          </w:p>
          <w:p w14:paraId="39904BD8" w14:textId="66DD4C25" w:rsidR="00326142" w:rsidRDefault="00326142" w:rsidP="00742D81">
            <w:pPr>
              <w:pStyle w:val="Contenu"/>
              <w:jc w:val="both"/>
              <w:rPr>
                <w:iCs/>
                <w:sz w:val="32"/>
                <w:szCs w:val="32"/>
              </w:rPr>
            </w:pPr>
            <w:r>
              <w:rPr>
                <w:iCs/>
                <w:sz w:val="32"/>
                <w:szCs w:val="32"/>
              </w:rPr>
              <w:t>Etant instable, il sera prochainement démonté par les services techniques communaux et remplacé par une nouvelle structure.</w:t>
            </w:r>
          </w:p>
          <w:p w14:paraId="543F59CF" w14:textId="3AD7B42B" w:rsidR="00341DC2" w:rsidRPr="00D30FAB" w:rsidRDefault="00326142" w:rsidP="00742D81">
            <w:pPr>
              <w:pStyle w:val="Contenu"/>
              <w:jc w:val="both"/>
              <w:rPr>
                <w:iCs/>
                <w:sz w:val="32"/>
                <w:szCs w:val="32"/>
              </w:rPr>
            </w:pPr>
            <w:r>
              <w:rPr>
                <w:iCs/>
                <w:sz w:val="32"/>
                <w:szCs w:val="32"/>
              </w:rPr>
              <w:t xml:space="preserve">Cela est intégralement financé par </w:t>
            </w:r>
            <w:r w:rsidR="00742D81">
              <w:rPr>
                <w:iCs/>
                <w:sz w:val="32"/>
                <w:szCs w:val="32"/>
              </w:rPr>
              <w:t>l</w:t>
            </w:r>
            <w:r w:rsidR="008F1CDE">
              <w:rPr>
                <w:iCs/>
                <w:sz w:val="32"/>
                <w:szCs w:val="32"/>
              </w:rPr>
              <w:t>a</w:t>
            </w:r>
            <w:r w:rsidR="00742D81">
              <w:rPr>
                <w:iCs/>
                <w:sz w:val="32"/>
                <w:szCs w:val="32"/>
              </w:rPr>
              <w:t xml:space="preserve"> commune</w:t>
            </w:r>
            <w:r>
              <w:rPr>
                <w:iCs/>
                <w:sz w:val="32"/>
                <w:szCs w:val="32"/>
              </w:rPr>
              <w:t xml:space="preserve"> e</w:t>
            </w:r>
            <w:r w:rsidR="00742D81">
              <w:rPr>
                <w:iCs/>
                <w:sz w:val="32"/>
                <w:szCs w:val="32"/>
              </w:rPr>
              <w:t>t un dépôt de plainte a été déposé auprès des autorités compétentes.</w:t>
            </w:r>
            <w:r>
              <w:rPr>
                <w:iCs/>
                <w:sz w:val="32"/>
                <w:szCs w:val="32"/>
              </w:rPr>
              <w:t xml:space="preserve"> </w:t>
            </w:r>
          </w:p>
          <w:p w14:paraId="76E69DED" w14:textId="77777777" w:rsidR="00D30FAB" w:rsidRDefault="00D30FAB" w:rsidP="00753301">
            <w:pPr>
              <w:pStyle w:val="Contenu"/>
              <w:rPr>
                <w:b/>
                <w:bCs/>
                <w:iCs/>
                <w:sz w:val="40"/>
                <w:szCs w:val="40"/>
              </w:rPr>
            </w:pPr>
          </w:p>
          <w:p w14:paraId="0AA432EB" w14:textId="6B21487C" w:rsidR="00771D9D" w:rsidRDefault="002656ED" w:rsidP="00753301">
            <w:pPr>
              <w:pStyle w:val="Contenu"/>
              <w:rPr>
                <w:b/>
                <w:bCs/>
                <w:iCs/>
                <w:sz w:val="40"/>
                <w:szCs w:val="40"/>
              </w:rPr>
            </w:pPr>
            <w:r w:rsidRPr="002656ED">
              <w:rPr>
                <w:b/>
                <w:bCs/>
                <w:iCs/>
                <w:sz w:val="40"/>
                <w:szCs w:val="40"/>
              </w:rPr>
              <w:lastRenderedPageBreak/>
              <w:t xml:space="preserve">Projets à venir : </w:t>
            </w:r>
          </w:p>
          <w:p w14:paraId="22361B98" w14:textId="26615D15" w:rsidR="002656ED" w:rsidRPr="00D30FAB" w:rsidRDefault="002656ED" w:rsidP="002656ED">
            <w:pPr>
              <w:pStyle w:val="Contenu"/>
              <w:numPr>
                <w:ilvl w:val="0"/>
                <w:numId w:val="39"/>
              </w:numPr>
              <w:rPr>
                <w:iCs/>
                <w:sz w:val="32"/>
                <w:szCs w:val="32"/>
              </w:rPr>
            </w:pPr>
            <w:r w:rsidRPr="00D30FAB">
              <w:rPr>
                <w:iCs/>
                <w:sz w:val="32"/>
                <w:szCs w:val="32"/>
              </w:rPr>
              <w:t>Continuité de la construction de l’ARAM</w:t>
            </w:r>
          </w:p>
          <w:p w14:paraId="003CBCC9" w14:textId="79B08733" w:rsidR="002656ED" w:rsidRPr="00D30FAB" w:rsidRDefault="002656ED" w:rsidP="002656ED">
            <w:pPr>
              <w:pStyle w:val="Contenu"/>
              <w:numPr>
                <w:ilvl w:val="0"/>
                <w:numId w:val="39"/>
              </w:numPr>
              <w:rPr>
                <w:iCs/>
                <w:sz w:val="32"/>
                <w:szCs w:val="32"/>
              </w:rPr>
            </w:pPr>
            <w:r w:rsidRPr="00D30FAB">
              <w:rPr>
                <w:iCs/>
                <w:sz w:val="32"/>
                <w:szCs w:val="32"/>
              </w:rPr>
              <w:t>Réfection de chaussée de l’impasse Gabriel Péri, en accord avec NOREADE pour l’enlèvement des tuyaux de plomb.</w:t>
            </w:r>
          </w:p>
          <w:p w14:paraId="1C592764" w14:textId="2356DE5D" w:rsidR="00D30FAB" w:rsidRPr="00D30FAB" w:rsidRDefault="002656ED" w:rsidP="00753301">
            <w:pPr>
              <w:pStyle w:val="Contenu"/>
              <w:numPr>
                <w:ilvl w:val="0"/>
                <w:numId w:val="39"/>
              </w:numPr>
              <w:rPr>
                <w:iCs/>
                <w:sz w:val="32"/>
                <w:szCs w:val="32"/>
              </w:rPr>
            </w:pPr>
            <w:r w:rsidRPr="00D30FAB">
              <w:rPr>
                <w:iCs/>
                <w:sz w:val="32"/>
                <w:szCs w:val="32"/>
              </w:rPr>
              <w:t>Réhabilitation de la place de l’église (en attente des subventions</w:t>
            </w:r>
          </w:p>
          <w:p w14:paraId="11842315" w14:textId="77777777" w:rsidR="00D30FAB" w:rsidRDefault="00D30FAB" w:rsidP="00753301">
            <w:pPr>
              <w:pStyle w:val="Contenu"/>
              <w:rPr>
                <w:i/>
                <w:sz w:val="36"/>
              </w:rPr>
            </w:pPr>
          </w:p>
          <w:p w14:paraId="16C5380C" w14:textId="1E222DAB" w:rsidR="002E5605" w:rsidRPr="00A236F0" w:rsidRDefault="00A85E53" w:rsidP="002E5605">
            <w:pPr>
              <w:pStyle w:val="Contenu"/>
              <w:numPr>
                <w:ilvl w:val="0"/>
                <w:numId w:val="23"/>
              </w:numPr>
              <w:ind w:left="720" w:hanging="360"/>
              <w:rPr>
                <w:i/>
                <w:sz w:val="36"/>
              </w:rPr>
            </w:pPr>
            <w:r>
              <w:rPr>
                <w:iCs/>
                <w:sz w:val="36"/>
                <w:u w:val="single"/>
              </w:rPr>
              <w:t xml:space="preserve">Cadre de vie - </w:t>
            </w:r>
            <w:r w:rsidR="00A236F0">
              <w:rPr>
                <w:iCs/>
                <w:sz w:val="36"/>
                <w:u w:val="single"/>
              </w:rPr>
              <w:t>Sécurité</w:t>
            </w:r>
          </w:p>
          <w:p w14:paraId="589608C2" w14:textId="3F4B5F09" w:rsidR="002E5605" w:rsidRDefault="002E5605" w:rsidP="002E5605">
            <w:pPr>
              <w:pStyle w:val="Contenu"/>
              <w:rPr>
                <w:i/>
                <w:sz w:val="36"/>
              </w:rPr>
            </w:pPr>
          </w:p>
          <w:p w14:paraId="4E328467" w14:textId="1C69A5FD" w:rsidR="002E5605" w:rsidRPr="00E54DE4" w:rsidRDefault="00571E25" w:rsidP="00E54DE4">
            <w:pPr>
              <w:pStyle w:val="Contenu"/>
              <w:jc w:val="both"/>
              <w:rPr>
                <w:iCs/>
                <w:sz w:val="32"/>
                <w:szCs w:val="32"/>
              </w:rPr>
            </w:pPr>
            <w:r w:rsidRPr="00E54DE4">
              <w:rPr>
                <w:iCs/>
                <w:sz w:val="32"/>
                <w:szCs w:val="32"/>
              </w:rPr>
              <w:t xml:space="preserve">Depuis quelques jours, des coussins berlinois </w:t>
            </w:r>
            <w:r w:rsidR="001948D9" w:rsidRPr="00E54DE4">
              <w:rPr>
                <w:iCs/>
                <w:sz w:val="32"/>
                <w:szCs w:val="32"/>
              </w:rPr>
              <w:t xml:space="preserve">ont été installé rue Paul Langevin </w:t>
            </w:r>
          </w:p>
          <w:p w14:paraId="29A5D423" w14:textId="7874255F" w:rsidR="00412228" w:rsidRPr="00E54DE4" w:rsidRDefault="001948D9" w:rsidP="00E54DE4">
            <w:pPr>
              <w:pStyle w:val="Contenu"/>
              <w:jc w:val="both"/>
              <w:rPr>
                <w:iCs/>
                <w:sz w:val="32"/>
                <w:szCs w:val="32"/>
              </w:rPr>
            </w:pPr>
            <w:r w:rsidRPr="00E54DE4">
              <w:rPr>
                <w:iCs/>
                <w:sz w:val="32"/>
                <w:szCs w:val="32"/>
              </w:rPr>
              <w:t xml:space="preserve">Et barrières de sécurité </w:t>
            </w:r>
            <w:r w:rsidR="00CB7CB1" w:rsidRPr="00E54DE4">
              <w:rPr>
                <w:iCs/>
                <w:sz w:val="32"/>
                <w:szCs w:val="32"/>
              </w:rPr>
              <w:t>rue Aristide Briand</w:t>
            </w:r>
            <w:r w:rsidR="00412228" w:rsidRPr="00E54DE4">
              <w:rPr>
                <w:iCs/>
                <w:sz w:val="32"/>
                <w:szCs w:val="32"/>
              </w:rPr>
              <w:t xml:space="preserve">. </w:t>
            </w:r>
          </w:p>
          <w:p w14:paraId="1ACAB835" w14:textId="129F7C82" w:rsidR="00412228" w:rsidRDefault="00412228" w:rsidP="00E54DE4">
            <w:pPr>
              <w:pStyle w:val="Contenu"/>
              <w:jc w:val="both"/>
              <w:rPr>
                <w:iCs/>
                <w:sz w:val="32"/>
                <w:szCs w:val="32"/>
              </w:rPr>
            </w:pPr>
            <w:r w:rsidRPr="00E54DE4">
              <w:rPr>
                <w:iCs/>
                <w:sz w:val="32"/>
                <w:szCs w:val="32"/>
              </w:rPr>
              <w:t xml:space="preserve">Travaux de sécurité </w:t>
            </w:r>
            <w:r w:rsidR="00E54DE4" w:rsidRPr="00E54DE4">
              <w:rPr>
                <w:iCs/>
                <w:sz w:val="32"/>
                <w:szCs w:val="32"/>
              </w:rPr>
              <w:t>mis en place grâce à l’aide du Département dans le cadre des subventions des amendes de police</w:t>
            </w:r>
            <w:r w:rsidR="00E54DE4">
              <w:rPr>
                <w:iCs/>
                <w:sz w:val="32"/>
                <w:szCs w:val="32"/>
              </w:rPr>
              <w:t>.</w:t>
            </w:r>
          </w:p>
          <w:p w14:paraId="0B7845A5" w14:textId="5A31E108" w:rsidR="00E54DE4" w:rsidRDefault="00E54DE4" w:rsidP="00E54DE4">
            <w:pPr>
              <w:pStyle w:val="Contenu"/>
              <w:numPr>
                <w:ilvl w:val="0"/>
                <w:numId w:val="38"/>
              </w:numPr>
              <w:jc w:val="both"/>
              <w:rPr>
                <w:iCs/>
                <w:sz w:val="32"/>
                <w:szCs w:val="32"/>
              </w:rPr>
            </w:pPr>
            <w:r>
              <w:rPr>
                <w:iCs/>
                <w:sz w:val="32"/>
                <w:szCs w:val="32"/>
              </w:rPr>
              <w:t xml:space="preserve">Montant total : 7 128 euros </w:t>
            </w:r>
          </w:p>
          <w:p w14:paraId="67C64769" w14:textId="78817810" w:rsidR="00E54DE4" w:rsidRDefault="00E54DE4" w:rsidP="00E54DE4">
            <w:pPr>
              <w:pStyle w:val="Contenu"/>
              <w:numPr>
                <w:ilvl w:val="0"/>
                <w:numId w:val="38"/>
              </w:numPr>
              <w:jc w:val="both"/>
              <w:rPr>
                <w:iCs/>
                <w:sz w:val="32"/>
                <w:szCs w:val="32"/>
              </w:rPr>
            </w:pPr>
            <w:r>
              <w:rPr>
                <w:iCs/>
                <w:sz w:val="32"/>
                <w:szCs w:val="32"/>
              </w:rPr>
              <w:t xml:space="preserve">Subvention département : 5 346 euros </w:t>
            </w:r>
          </w:p>
          <w:p w14:paraId="3337EECB" w14:textId="63113930" w:rsidR="002E5605" w:rsidRPr="00E54DE4" w:rsidRDefault="00E54DE4" w:rsidP="002E5605">
            <w:pPr>
              <w:pStyle w:val="Contenu"/>
              <w:numPr>
                <w:ilvl w:val="0"/>
                <w:numId w:val="38"/>
              </w:numPr>
              <w:jc w:val="both"/>
              <w:rPr>
                <w:iCs/>
                <w:sz w:val="32"/>
                <w:szCs w:val="32"/>
              </w:rPr>
            </w:pPr>
            <w:r>
              <w:rPr>
                <w:iCs/>
                <w:sz w:val="32"/>
                <w:szCs w:val="32"/>
              </w:rPr>
              <w:t>Part communale : 1 782 euros</w:t>
            </w:r>
          </w:p>
          <w:p w14:paraId="7649A2BC" w14:textId="01F5011C" w:rsidR="002E5605" w:rsidRPr="002C1253" w:rsidRDefault="002E5605" w:rsidP="002E5605">
            <w:pPr>
              <w:pStyle w:val="Contenu"/>
              <w:rPr>
                <w:iCs/>
                <w:sz w:val="36"/>
              </w:rPr>
            </w:pPr>
          </w:p>
          <w:p w14:paraId="2F38378F" w14:textId="220BB718" w:rsidR="002E5605" w:rsidRDefault="002C1253" w:rsidP="002E5605">
            <w:pPr>
              <w:pStyle w:val="Contenu"/>
              <w:rPr>
                <w:i/>
                <w:sz w:val="36"/>
              </w:rPr>
            </w:pPr>
            <w:r>
              <w:rPr>
                <w:noProof/>
              </w:rPr>
              <w:drawing>
                <wp:inline distT="0" distB="0" distL="0" distR="0" wp14:anchorId="70CDB48F" wp14:editId="153A7066">
                  <wp:extent cx="2991437" cy="2513965"/>
                  <wp:effectExtent l="133350" t="57150" r="76200" b="133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3524" cy="25241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656ED">
              <w:rPr>
                <w:noProof/>
              </w:rPr>
              <w:drawing>
                <wp:inline distT="0" distB="0" distL="0" distR="0" wp14:anchorId="367BE252" wp14:editId="49A62C05">
                  <wp:extent cx="3184634" cy="2551770"/>
                  <wp:effectExtent l="133350" t="57150" r="73025" b="134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6661" cy="25533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95A4E65" w14:textId="087E5322" w:rsidR="002E5605" w:rsidRDefault="002E5605" w:rsidP="002E5605">
            <w:pPr>
              <w:pStyle w:val="Contenu"/>
              <w:rPr>
                <w:i/>
                <w:sz w:val="36"/>
              </w:rPr>
            </w:pPr>
          </w:p>
          <w:p w14:paraId="62F4B013" w14:textId="496CE4D8" w:rsidR="002656ED" w:rsidRPr="00D30FAB" w:rsidRDefault="00E54DE4" w:rsidP="002E5605">
            <w:pPr>
              <w:pStyle w:val="Contenu"/>
              <w:rPr>
                <w:iCs/>
                <w:sz w:val="32"/>
                <w:szCs w:val="32"/>
              </w:rPr>
            </w:pPr>
            <w:r w:rsidRPr="00E54DE4">
              <w:rPr>
                <w:b/>
                <w:bCs/>
                <w:iCs/>
                <w:sz w:val="40"/>
                <w:szCs w:val="40"/>
              </w:rPr>
              <w:t>Projets à venir</w:t>
            </w:r>
            <w:r>
              <w:rPr>
                <w:iCs/>
                <w:sz w:val="36"/>
              </w:rPr>
              <w:t xml:space="preserve"> : </w:t>
            </w:r>
            <w:r w:rsidRPr="00D30FAB">
              <w:rPr>
                <w:iCs/>
                <w:sz w:val="32"/>
                <w:szCs w:val="32"/>
              </w:rPr>
              <w:t xml:space="preserve">radars pédagogiques dans les rues Joliot Curie </w:t>
            </w:r>
            <w:r w:rsidR="00D8472F" w:rsidRPr="00D30FAB">
              <w:rPr>
                <w:iCs/>
                <w:sz w:val="32"/>
                <w:szCs w:val="32"/>
              </w:rPr>
              <w:t>et Aristide</w:t>
            </w:r>
            <w:r w:rsidRPr="00D30FAB">
              <w:rPr>
                <w:iCs/>
                <w:sz w:val="32"/>
                <w:szCs w:val="32"/>
              </w:rPr>
              <w:t xml:space="preserve"> Briand</w:t>
            </w:r>
          </w:p>
          <w:p w14:paraId="0E8B3CAE" w14:textId="77777777" w:rsidR="00F6313E" w:rsidRDefault="00F6313E" w:rsidP="002E5605">
            <w:pPr>
              <w:pStyle w:val="Contenu"/>
              <w:rPr>
                <w:i/>
                <w:sz w:val="36"/>
              </w:rPr>
            </w:pPr>
          </w:p>
          <w:p w14:paraId="70E329AD" w14:textId="0EA39F34" w:rsidR="00F65549" w:rsidRDefault="00971C4B" w:rsidP="00F65549">
            <w:pPr>
              <w:pStyle w:val="Contenu"/>
              <w:numPr>
                <w:ilvl w:val="0"/>
                <w:numId w:val="23"/>
              </w:numPr>
              <w:ind w:left="720" w:hanging="360"/>
              <w:rPr>
                <w:iCs/>
                <w:sz w:val="36"/>
                <w:u w:val="single"/>
              </w:rPr>
            </w:pPr>
            <w:r w:rsidRPr="00F6313E">
              <w:rPr>
                <w:iCs/>
                <w:sz w:val="36"/>
                <w:u w:val="single"/>
              </w:rPr>
              <w:lastRenderedPageBreak/>
              <w:t>Divertis</w:t>
            </w:r>
            <w:r w:rsidR="00BA4066" w:rsidRPr="00F6313E">
              <w:rPr>
                <w:iCs/>
                <w:sz w:val="36"/>
                <w:u w:val="single"/>
              </w:rPr>
              <w:t>s</w:t>
            </w:r>
            <w:r w:rsidRPr="00F6313E">
              <w:rPr>
                <w:iCs/>
                <w:sz w:val="36"/>
                <w:u w:val="single"/>
              </w:rPr>
              <w:t>ement</w:t>
            </w:r>
          </w:p>
          <w:p w14:paraId="361F4603" w14:textId="77777777" w:rsidR="00F6313E" w:rsidRPr="00F6313E" w:rsidRDefault="00F6313E" w:rsidP="00F6313E">
            <w:pPr>
              <w:pStyle w:val="Contenu"/>
              <w:rPr>
                <w:iCs/>
                <w:sz w:val="36"/>
                <w:u w:val="single"/>
              </w:rPr>
            </w:pPr>
          </w:p>
          <w:p w14:paraId="44A257E9" w14:textId="77777777" w:rsidR="002D324C" w:rsidRDefault="00F65549" w:rsidP="002D324C">
            <w:pPr>
              <w:jc w:val="both"/>
              <w:rPr>
                <w:b w:val="0"/>
                <w:i/>
                <w:szCs w:val="28"/>
              </w:rPr>
            </w:pPr>
            <w:r w:rsidRPr="00F65549">
              <w:rPr>
                <w:b w:val="0"/>
                <w:i/>
                <w:noProof/>
                <w:szCs w:val="28"/>
              </w:rPr>
              <w:drawing>
                <wp:anchor distT="0" distB="0" distL="114300" distR="114300" simplePos="0" relativeHeight="251662336" behindDoc="1" locked="0" layoutInCell="1" allowOverlap="1" wp14:anchorId="3F58118B" wp14:editId="7B7CD557">
                  <wp:simplePos x="0" y="0"/>
                  <wp:positionH relativeFrom="column">
                    <wp:posOffset>162560</wp:posOffset>
                  </wp:positionH>
                  <wp:positionV relativeFrom="paragraph">
                    <wp:posOffset>128905</wp:posOffset>
                  </wp:positionV>
                  <wp:extent cx="2533650" cy="3543300"/>
                  <wp:effectExtent l="152400" t="152400" r="152400" b="152400"/>
                  <wp:wrapTight wrapText="bothSides">
                    <wp:wrapPolygon edited="0">
                      <wp:start x="-812" y="-929"/>
                      <wp:lineTo x="-1299" y="-697"/>
                      <wp:lineTo x="-1299" y="19161"/>
                      <wp:lineTo x="2923" y="22413"/>
                      <wp:lineTo x="22250" y="22413"/>
                      <wp:lineTo x="22737" y="21600"/>
                      <wp:lineTo x="22737" y="3019"/>
                      <wp:lineTo x="21438" y="1277"/>
                      <wp:lineTo x="18677" y="-929"/>
                      <wp:lineTo x="-812" y="-929"/>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a:extLst>
                              <a:ext uri="{28A0092B-C50C-407E-A947-70E740481C1C}">
                                <a14:useLocalDpi xmlns:a14="http://schemas.microsoft.com/office/drawing/2010/main" val="0"/>
                              </a:ext>
                            </a:extLst>
                          </a:blip>
                          <a:stretch>
                            <a:fillRect/>
                          </a:stretch>
                        </pic:blipFill>
                        <pic:spPr>
                          <a:xfrm>
                            <a:off x="0" y="0"/>
                            <a:ext cx="2533650" cy="3543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65549">
              <w:rPr>
                <w:b w:val="0"/>
                <w:i/>
                <w:szCs w:val="28"/>
              </w:rPr>
              <w:t xml:space="preserve">                                                                                                        </w:t>
            </w:r>
          </w:p>
          <w:p w14:paraId="55C2D2A6" w14:textId="6DB24B16" w:rsidR="00F65549" w:rsidRPr="000806B0" w:rsidRDefault="00F65549" w:rsidP="002D324C">
            <w:pPr>
              <w:jc w:val="both"/>
              <w:rPr>
                <w:b w:val="0"/>
                <w:iCs/>
                <w:sz w:val="32"/>
                <w:szCs w:val="32"/>
              </w:rPr>
            </w:pPr>
            <w:r w:rsidRPr="000806B0">
              <w:rPr>
                <w:b w:val="0"/>
                <w:i/>
                <w:sz w:val="32"/>
                <w:szCs w:val="32"/>
              </w:rPr>
              <w:t xml:space="preserve">  </w:t>
            </w:r>
            <w:r w:rsidR="00742D81">
              <w:rPr>
                <w:b w:val="0"/>
                <w:iCs/>
                <w:sz w:val="32"/>
                <w:szCs w:val="32"/>
              </w:rPr>
              <w:t xml:space="preserve">C’est sous un soleil radieux que sont installés </w:t>
            </w:r>
            <w:r w:rsidRPr="000806B0">
              <w:rPr>
                <w:b w:val="0"/>
                <w:iCs/>
                <w:sz w:val="32"/>
                <w:szCs w:val="32"/>
              </w:rPr>
              <w:t xml:space="preserve">80 exposants </w:t>
            </w:r>
            <w:r w:rsidR="00742D81">
              <w:rPr>
                <w:b w:val="0"/>
                <w:iCs/>
                <w:sz w:val="32"/>
                <w:szCs w:val="32"/>
              </w:rPr>
              <w:t xml:space="preserve">et de nombreux badauds se sont promenés </w:t>
            </w:r>
            <w:r w:rsidRPr="000806B0">
              <w:rPr>
                <w:b w:val="0"/>
                <w:iCs/>
                <w:sz w:val="32"/>
                <w:szCs w:val="32"/>
              </w:rPr>
              <w:t>dans les rues du village</w:t>
            </w:r>
            <w:r w:rsidR="00742D81">
              <w:rPr>
                <w:b w:val="0"/>
                <w:iCs/>
                <w:sz w:val="32"/>
                <w:szCs w:val="32"/>
              </w:rPr>
              <w:t xml:space="preserve"> le </w:t>
            </w:r>
            <w:r w:rsidR="00971C4B" w:rsidRPr="000806B0">
              <w:rPr>
                <w:b w:val="0"/>
                <w:iCs/>
                <w:sz w:val="32"/>
                <w:szCs w:val="32"/>
              </w:rPr>
              <w:t>Dimanche 19 septembre.</w:t>
            </w:r>
          </w:p>
          <w:p w14:paraId="2E180D70" w14:textId="7DC1AF22" w:rsidR="00F65549" w:rsidRPr="000806B0" w:rsidRDefault="00F65549" w:rsidP="002D324C">
            <w:pPr>
              <w:jc w:val="both"/>
              <w:rPr>
                <w:b w:val="0"/>
                <w:iCs/>
                <w:sz w:val="32"/>
                <w:szCs w:val="32"/>
              </w:rPr>
            </w:pPr>
            <w:r w:rsidRPr="000806B0">
              <w:rPr>
                <w:b w:val="0"/>
                <w:iCs/>
                <w:sz w:val="32"/>
                <w:szCs w:val="32"/>
              </w:rPr>
              <w:t>Au programme de cette journée : un tira</w:t>
            </w:r>
            <w:r w:rsidR="00971C4B" w:rsidRPr="000806B0">
              <w:rPr>
                <w:b w:val="0"/>
                <w:iCs/>
                <w:sz w:val="32"/>
                <w:szCs w:val="32"/>
              </w:rPr>
              <w:t>g</w:t>
            </w:r>
            <w:r w:rsidRPr="000806B0">
              <w:rPr>
                <w:b w:val="0"/>
                <w:iCs/>
                <w:sz w:val="32"/>
                <w:szCs w:val="32"/>
              </w:rPr>
              <w:t xml:space="preserve">e au sort pour les exposants avec une TV à gagner, des sacs en toile offerts, jeux gonflables gratuits, animation musicale, restauration et ambiance dans </w:t>
            </w:r>
            <w:r w:rsidR="00742D81">
              <w:rPr>
                <w:b w:val="0"/>
                <w:iCs/>
                <w:sz w:val="32"/>
                <w:szCs w:val="32"/>
              </w:rPr>
              <w:t xml:space="preserve">nos </w:t>
            </w:r>
            <w:r w:rsidRPr="000806B0">
              <w:rPr>
                <w:b w:val="0"/>
                <w:iCs/>
                <w:sz w:val="32"/>
                <w:szCs w:val="32"/>
              </w:rPr>
              <w:t>deux cafés.</w:t>
            </w:r>
          </w:p>
          <w:p w14:paraId="6BC84113" w14:textId="0845880F" w:rsidR="00F65549" w:rsidRPr="000806B0" w:rsidRDefault="00F65549" w:rsidP="002D324C">
            <w:pPr>
              <w:jc w:val="both"/>
              <w:rPr>
                <w:b w:val="0"/>
                <w:iCs/>
                <w:sz w:val="32"/>
                <w:szCs w:val="32"/>
              </w:rPr>
            </w:pPr>
            <w:r w:rsidRPr="000806B0">
              <w:rPr>
                <w:b w:val="0"/>
                <w:iCs/>
                <w:sz w:val="32"/>
                <w:szCs w:val="32"/>
              </w:rPr>
              <w:t>Merci aux jeunes du club ados qui ont « surveillé » le stand « jeux gonflables »</w:t>
            </w:r>
          </w:p>
          <w:p w14:paraId="7C75695D" w14:textId="77777777" w:rsidR="00F65549" w:rsidRPr="002D324C" w:rsidRDefault="00F65549" w:rsidP="00F65549">
            <w:pPr>
              <w:rPr>
                <w:b w:val="0"/>
                <w:i/>
                <w:sz w:val="36"/>
                <w:szCs w:val="36"/>
              </w:rPr>
            </w:pPr>
          </w:p>
          <w:p w14:paraId="4DF599F9" w14:textId="77777777" w:rsidR="00BA4066" w:rsidRDefault="00BA4066" w:rsidP="00F65549">
            <w:pPr>
              <w:pStyle w:val="Contenu"/>
              <w:rPr>
                <w:i/>
                <w:sz w:val="36"/>
              </w:rPr>
            </w:pPr>
          </w:p>
          <w:p w14:paraId="31279F80" w14:textId="74588EE9" w:rsidR="00F65549" w:rsidRDefault="00BC0C02" w:rsidP="00D115BE">
            <w:pPr>
              <w:pStyle w:val="Contenu"/>
              <w:numPr>
                <w:ilvl w:val="0"/>
                <w:numId w:val="23"/>
              </w:numPr>
              <w:tabs>
                <w:tab w:val="left" w:pos="720"/>
              </w:tabs>
              <w:ind w:left="1440" w:hanging="360"/>
              <w:rPr>
                <w:iCs/>
                <w:sz w:val="36"/>
                <w:u w:val="single"/>
              </w:rPr>
            </w:pPr>
            <w:r>
              <w:rPr>
                <w:iCs/>
                <w:sz w:val="36"/>
                <w:u w:val="single"/>
              </w:rPr>
              <w:t>C</w:t>
            </w:r>
            <w:r w:rsidRPr="00BC0C02">
              <w:rPr>
                <w:iCs/>
                <w:sz w:val="36"/>
                <w:u w:val="single"/>
              </w:rPr>
              <w:t>érémonie</w:t>
            </w:r>
          </w:p>
          <w:p w14:paraId="04A1BFFB" w14:textId="77777777" w:rsidR="00F65549" w:rsidRDefault="00F65549" w:rsidP="00F65549">
            <w:pPr>
              <w:pStyle w:val="Contenu"/>
              <w:rPr>
                <w:i/>
                <w:sz w:val="36"/>
              </w:rPr>
            </w:pPr>
          </w:p>
          <w:p w14:paraId="0EF594FA" w14:textId="65B95F5C" w:rsidR="002E5605" w:rsidRDefault="00847B1D" w:rsidP="002E5605">
            <w:pPr>
              <w:pStyle w:val="Contenu"/>
              <w:rPr>
                <w:i/>
                <w:sz w:val="36"/>
              </w:rPr>
            </w:pPr>
            <w:r>
              <w:rPr>
                <w:noProof/>
              </w:rPr>
              <w:drawing>
                <wp:anchor distT="0" distB="0" distL="114300" distR="114300" simplePos="0" relativeHeight="251670528" behindDoc="1" locked="0" layoutInCell="1" allowOverlap="1" wp14:anchorId="529490D8" wp14:editId="65EE70EF">
                  <wp:simplePos x="0" y="0"/>
                  <wp:positionH relativeFrom="column">
                    <wp:posOffset>133350</wp:posOffset>
                  </wp:positionH>
                  <wp:positionV relativeFrom="paragraph">
                    <wp:posOffset>302895</wp:posOffset>
                  </wp:positionV>
                  <wp:extent cx="3644265" cy="2633980"/>
                  <wp:effectExtent l="133350" t="76200" r="89535" b="109220"/>
                  <wp:wrapTight wrapText="bothSides">
                    <wp:wrapPolygon edited="0">
                      <wp:start x="2145" y="-625"/>
                      <wp:lineTo x="-452" y="-312"/>
                      <wp:lineTo x="-790" y="2187"/>
                      <wp:lineTo x="-790" y="17184"/>
                      <wp:lineTo x="-565" y="20621"/>
                      <wp:lineTo x="1242" y="22339"/>
                      <wp:lineTo x="20098" y="22339"/>
                      <wp:lineTo x="20211" y="22027"/>
                      <wp:lineTo x="21792" y="19840"/>
                      <wp:lineTo x="22018" y="17184"/>
                      <wp:lineTo x="21905" y="1562"/>
                      <wp:lineTo x="19872" y="-312"/>
                      <wp:lineTo x="19082" y="-625"/>
                      <wp:lineTo x="2145" y="-625"/>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4265" cy="2633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BBC8AC7" w14:textId="17384B9C" w:rsidR="00BA4066" w:rsidRPr="000806B0" w:rsidRDefault="00BC0C02" w:rsidP="002E5605">
            <w:pPr>
              <w:pStyle w:val="Contenu"/>
              <w:rPr>
                <w:iCs/>
                <w:sz w:val="32"/>
                <w:szCs w:val="32"/>
              </w:rPr>
            </w:pPr>
            <w:r w:rsidRPr="000806B0">
              <w:rPr>
                <w:iCs/>
                <w:sz w:val="32"/>
                <w:szCs w:val="32"/>
              </w:rPr>
              <w:t>Cérémonie du 11 novembre en présence de nombreuses personnes.</w:t>
            </w:r>
          </w:p>
          <w:p w14:paraId="775509CB" w14:textId="67B593C3" w:rsidR="00BC0C02" w:rsidRPr="000806B0" w:rsidRDefault="00BC0C02" w:rsidP="002E5605">
            <w:pPr>
              <w:pStyle w:val="Contenu"/>
              <w:rPr>
                <w:iCs/>
                <w:sz w:val="32"/>
                <w:szCs w:val="32"/>
              </w:rPr>
            </w:pPr>
            <w:r w:rsidRPr="000806B0">
              <w:rPr>
                <w:iCs/>
                <w:sz w:val="32"/>
                <w:szCs w:val="32"/>
              </w:rPr>
              <w:t xml:space="preserve">« C’est le devoir de mémoire qui nous parle du passé » </w:t>
            </w:r>
          </w:p>
          <w:p w14:paraId="3A478B17" w14:textId="26DF7D79" w:rsidR="00BA4066" w:rsidRPr="000806B0" w:rsidRDefault="00BC0C02" w:rsidP="002E5605">
            <w:pPr>
              <w:pStyle w:val="Contenu"/>
              <w:rPr>
                <w:iCs/>
                <w:sz w:val="32"/>
                <w:szCs w:val="32"/>
              </w:rPr>
            </w:pPr>
            <w:r w:rsidRPr="000806B0">
              <w:rPr>
                <w:iCs/>
                <w:sz w:val="32"/>
                <w:szCs w:val="32"/>
              </w:rPr>
              <w:t>N’oublions jamais</w:t>
            </w:r>
            <w:proofErr w:type="gramStart"/>
            <w:r w:rsidR="00D8472F">
              <w:rPr>
                <w:iCs/>
                <w:sz w:val="32"/>
                <w:szCs w:val="32"/>
              </w:rPr>
              <w:t xml:space="preserve"> </w:t>
            </w:r>
            <w:r w:rsidRPr="000806B0">
              <w:rPr>
                <w:iCs/>
                <w:sz w:val="32"/>
                <w:szCs w:val="32"/>
              </w:rPr>
              <w:t>….</w:t>
            </w:r>
            <w:proofErr w:type="gramEnd"/>
            <w:r w:rsidRPr="000806B0">
              <w:rPr>
                <w:iCs/>
                <w:sz w:val="32"/>
                <w:szCs w:val="32"/>
              </w:rPr>
              <w:t>.</w:t>
            </w:r>
          </w:p>
          <w:p w14:paraId="22B17EBF" w14:textId="77777777" w:rsidR="00BA4066" w:rsidRDefault="00BA4066" w:rsidP="002E5605">
            <w:pPr>
              <w:pStyle w:val="Contenu"/>
              <w:rPr>
                <w:i/>
                <w:sz w:val="36"/>
              </w:rPr>
            </w:pPr>
          </w:p>
          <w:p w14:paraId="7AD24AEB" w14:textId="7288341D" w:rsidR="00D94A0E" w:rsidRDefault="00D94A0E" w:rsidP="002E5605">
            <w:pPr>
              <w:pStyle w:val="Contenu"/>
              <w:rPr>
                <w:i/>
                <w:sz w:val="36"/>
              </w:rPr>
            </w:pPr>
          </w:p>
          <w:p w14:paraId="6E442415" w14:textId="47293B08" w:rsidR="000806B0" w:rsidRDefault="000806B0" w:rsidP="002E5605">
            <w:pPr>
              <w:pStyle w:val="Contenu"/>
              <w:rPr>
                <w:i/>
                <w:sz w:val="36"/>
              </w:rPr>
            </w:pPr>
          </w:p>
          <w:p w14:paraId="13CA700F" w14:textId="5839B43B" w:rsidR="000806B0" w:rsidRDefault="000806B0" w:rsidP="002E5605">
            <w:pPr>
              <w:pStyle w:val="Contenu"/>
              <w:rPr>
                <w:i/>
                <w:sz w:val="36"/>
              </w:rPr>
            </w:pPr>
          </w:p>
          <w:p w14:paraId="784A11AD" w14:textId="77777777" w:rsidR="00F6313E" w:rsidRDefault="00F6313E" w:rsidP="002E5605">
            <w:pPr>
              <w:pStyle w:val="Contenu"/>
              <w:rPr>
                <w:i/>
                <w:sz w:val="36"/>
              </w:rPr>
            </w:pPr>
          </w:p>
          <w:p w14:paraId="7E8EFA94" w14:textId="6DE17619" w:rsidR="002D324C" w:rsidRPr="002D324C" w:rsidRDefault="002D324C" w:rsidP="00D115BE">
            <w:pPr>
              <w:numPr>
                <w:ilvl w:val="0"/>
                <w:numId w:val="23"/>
              </w:numPr>
              <w:ind w:left="720" w:hanging="360"/>
              <w:rPr>
                <w:b w:val="0"/>
                <w:iCs/>
                <w:sz w:val="36"/>
                <w:u w:val="single"/>
              </w:rPr>
            </w:pPr>
            <w:r w:rsidRPr="002D324C">
              <w:rPr>
                <w:b w:val="0"/>
                <w:iCs/>
                <w:sz w:val="36"/>
                <w:u w:val="single"/>
              </w:rPr>
              <w:lastRenderedPageBreak/>
              <w:t>Associations-commerces-lib</w:t>
            </w:r>
            <w:r w:rsidR="00BC0C02">
              <w:rPr>
                <w:b w:val="0"/>
                <w:iCs/>
                <w:sz w:val="36"/>
                <w:u w:val="single"/>
              </w:rPr>
              <w:t>ér</w:t>
            </w:r>
            <w:r w:rsidRPr="002D324C">
              <w:rPr>
                <w:b w:val="0"/>
                <w:iCs/>
                <w:sz w:val="36"/>
                <w:u w:val="single"/>
              </w:rPr>
              <w:t>aux</w:t>
            </w:r>
          </w:p>
          <w:p w14:paraId="50F3467C" w14:textId="183511CA" w:rsidR="00D94A0E" w:rsidRPr="00925058" w:rsidRDefault="00D94A0E" w:rsidP="002E5605">
            <w:pPr>
              <w:pStyle w:val="Contenu"/>
              <w:rPr>
                <w:b/>
                <w:bCs/>
                <w:i/>
                <w:sz w:val="36"/>
              </w:rPr>
            </w:pPr>
          </w:p>
          <w:p w14:paraId="05752CEE" w14:textId="72761DC6" w:rsidR="00D94A0E" w:rsidRPr="000806B0" w:rsidRDefault="005F7FDB" w:rsidP="002E5605">
            <w:pPr>
              <w:pStyle w:val="Contenu"/>
              <w:rPr>
                <w:i/>
                <w:sz w:val="32"/>
                <w:szCs w:val="32"/>
              </w:rPr>
            </w:pPr>
            <w:r w:rsidRPr="000806B0">
              <w:rPr>
                <w:noProof/>
                <w:sz w:val="32"/>
                <w:szCs w:val="32"/>
              </w:rPr>
              <w:drawing>
                <wp:anchor distT="0" distB="0" distL="114300" distR="114300" simplePos="0" relativeHeight="251671552" behindDoc="1" locked="0" layoutInCell="1" allowOverlap="1" wp14:anchorId="6BC623E4" wp14:editId="7717CEC1">
                  <wp:simplePos x="0" y="0"/>
                  <wp:positionH relativeFrom="column">
                    <wp:posOffset>38100</wp:posOffset>
                  </wp:positionH>
                  <wp:positionV relativeFrom="paragraph">
                    <wp:posOffset>147320</wp:posOffset>
                  </wp:positionV>
                  <wp:extent cx="3460750" cy="3277870"/>
                  <wp:effectExtent l="129540" t="80010" r="78740" b="135890"/>
                  <wp:wrapTight wrapText="bothSides">
                    <wp:wrapPolygon edited="0">
                      <wp:start x="-499" y="18688"/>
                      <wp:lineTo x="-262" y="21951"/>
                      <wp:lineTo x="1641" y="21951"/>
                      <wp:lineTo x="1641" y="22454"/>
                      <wp:lineTo x="18762" y="22454"/>
                      <wp:lineTo x="20665" y="21700"/>
                      <wp:lineTo x="20784" y="21700"/>
                      <wp:lineTo x="22091" y="19315"/>
                      <wp:lineTo x="22329" y="19190"/>
                      <wp:lineTo x="22329" y="2745"/>
                      <wp:lineTo x="22091" y="2619"/>
                      <wp:lineTo x="20784" y="485"/>
                      <wp:lineTo x="20665" y="485"/>
                      <wp:lineTo x="18881" y="-393"/>
                      <wp:lineTo x="3543" y="-393"/>
                      <wp:lineTo x="1641" y="109"/>
                      <wp:lineTo x="452" y="-17"/>
                      <wp:lineTo x="-262" y="1239"/>
                      <wp:lineTo x="-499" y="3373"/>
                      <wp:lineTo x="-499" y="18688"/>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60750" cy="3277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20D33" w:rsidRPr="000806B0">
              <w:rPr>
                <w:i/>
                <w:sz w:val="32"/>
                <w:szCs w:val="32"/>
              </w:rPr>
              <w:t xml:space="preserve">    </w:t>
            </w:r>
            <w:r w:rsidR="00925058" w:rsidRPr="000806B0">
              <w:rPr>
                <w:i/>
                <w:sz w:val="32"/>
                <w:szCs w:val="32"/>
              </w:rPr>
              <w:t xml:space="preserve">          </w:t>
            </w:r>
            <w:r w:rsidR="00A20D33" w:rsidRPr="000806B0">
              <w:rPr>
                <w:i/>
                <w:sz w:val="32"/>
                <w:szCs w:val="32"/>
              </w:rPr>
              <w:t xml:space="preserve">   </w:t>
            </w:r>
          </w:p>
          <w:p w14:paraId="26DE2474" w14:textId="3A3EB92D" w:rsidR="002E5605" w:rsidRPr="000806B0" w:rsidRDefault="000505C4" w:rsidP="004D1AE2">
            <w:pPr>
              <w:pStyle w:val="Contenu"/>
              <w:jc w:val="both"/>
              <w:rPr>
                <w:iCs/>
                <w:sz w:val="32"/>
                <w:szCs w:val="32"/>
              </w:rPr>
            </w:pPr>
            <w:r w:rsidRPr="000806B0">
              <w:rPr>
                <w:iCs/>
                <w:sz w:val="32"/>
                <w:szCs w:val="32"/>
              </w:rPr>
              <w:t xml:space="preserve">   </w:t>
            </w:r>
            <w:r w:rsidR="00D8472F">
              <w:rPr>
                <w:iCs/>
                <w:sz w:val="32"/>
                <w:szCs w:val="32"/>
              </w:rPr>
              <w:t>1 041</w:t>
            </w:r>
            <w:r w:rsidRPr="000806B0">
              <w:rPr>
                <w:iCs/>
                <w:sz w:val="32"/>
                <w:szCs w:val="32"/>
              </w:rPr>
              <w:t xml:space="preserve">€ ont été récolté lors de ce Week-end de téléthon : activités manuelles, ventes de tartes, fleurs, défis « home trainer » livraison de </w:t>
            </w:r>
            <w:r w:rsidR="00D8472F">
              <w:rPr>
                <w:iCs/>
                <w:sz w:val="32"/>
                <w:szCs w:val="32"/>
              </w:rPr>
              <w:t xml:space="preserve">89 </w:t>
            </w:r>
            <w:r w:rsidRPr="000806B0">
              <w:rPr>
                <w:iCs/>
                <w:sz w:val="32"/>
                <w:szCs w:val="32"/>
              </w:rPr>
              <w:t xml:space="preserve">petits déjeuners à domicile, marche, danse…. </w:t>
            </w:r>
          </w:p>
          <w:p w14:paraId="37F5C7E6" w14:textId="59BAFEB3" w:rsidR="00AA22A7" w:rsidRDefault="00B35D5D" w:rsidP="004D1AE2">
            <w:pPr>
              <w:pStyle w:val="Contenu"/>
              <w:jc w:val="both"/>
              <w:rPr>
                <w:iCs/>
                <w:sz w:val="32"/>
                <w:szCs w:val="32"/>
              </w:rPr>
            </w:pPr>
            <w:r w:rsidRPr="000806B0">
              <w:rPr>
                <w:iCs/>
                <w:sz w:val="32"/>
                <w:szCs w:val="32"/>
              </w:rPr>
              <w:t>L’association</w:t>
            </w:r>
            <w:r w:rsidR="00AA22A7" w:rsidRPr="000806B0">
              <w:rPr>
                <w:iCs/>
                <w:sz w:val="32"/>
                <w:szCs w:val="32"/>
              </w:rPr>
              <w:t xml:space="preserve"> « </w:t>
            </w:r>
            <w:r w:rsidR="00AA22A7" w:rsidRPr="000806B0">
              <w:rPr>
                <w:b/>
                <w:bCs/>
                <w:iCs/>
                <w:sz w:val="32"/>
                <w:szCs w:val="32"/>
              </w:rPr>
              <w:t>dans les yeux</w:t>
            </w:r>
            <w:r w:rsidR="00AA22A7" w:rsidRPr="000806B0">
              <w:rPr>
                <w:iCs/>
                <w:sz w:val="32"/>
                <w:szCs w:val="32"/>
              </w:rPr>
              <w:t xml:space="preserve"> </w:t>
            </w:r>
            <w:r w:rsidR="00AA22A7" w:rsidRPr="000806B0">
              <w:rPr>
                <w:b/>
                <w:bCs/>
                <w:iCs/>
                <w:sz w:val="32"/>
                <w:szCs w:val="32"/>
              </w:rPr>
              <w:t>d’Hugo</w:t>
            </w:r>
            <w:r w:rsidR="00AA22A7" w:rsidRPr="000806B0">
              <w:rPr>
                <w:iCs/>
                <w:sz w:val="32"/>
                <w:szCs w:val="32"/>
              </w:rPr>
              <w:t> »</w:t>
            </w:r>
            <w:r w:rsidRPr="000806B0">
              <w:rPr>
                <w:iCs/>
                <w:sz w:val="32"/>
                <w:szCs w:val="32"/>
              </w:rPr>
              <w:t xml:space="preserve"> </w:t>
            </w:r>
            <w:r w:rsidR="00AA22A7" w:rsidRPr="000806B0">
              <w:rPr>
                <w:iCs/>
                <w:sz w:val="32"/>
                <w:szCs w:val="32"/>
              </w:rPr>
              <w:t xml:space="preserve">a traversé notre commune lors de leur étape du </w:t>
            </w:r>
            <w:proofErr w:type="spellStart"/>
            <w:r w:rsidR="00AA22A7" w:rsidRPr="000806B0">
              <w:rPr>
                <w:iCs/>
                <w:sz w:val="32"/>
                <w:szCs w:val="32"/>
              </w:rPr>
              <w:t>Marado</w:t>
            </w:r>
            <w:r w:rsidRPr="000806B0">
              <w:rPr>
                <w:iCs/>
                <w:sz w:val="32"/>
                <w:szCs w:val="32"/>
              </w:rPr>
              <w:t>n</w:t>
            </w:r>
            <w:proofErr w:type="spellEnd"/>
            <w:r w:rsidR="00AA22A7" w:rsidRPr="000806B0">
              <w:rPr>
                <w:iCs/>
                <w:sz w:val="32"/>
                <w:szCs w:val="32"/>
              </w:rPr>
              <w:t>, arrêt festif à la salle des fêtes suivi du lâcher de lanternes</w:t>
            </w:r>
            <w:r w:rsidR="004D1AE2" w:rsidRPr="000806B0">
              <w:rPr>
                <w:iCs/>
                <w:sz w:val="32"/>
                <w:szCs w:val="32"/>
              </w:rPr>
              <w:t xml:space="preserve">. </w:t>
            </w:r>
            <w:r w:rsidRPr="000806B0">
              <w:rPr>
                <w:iCs/>
                <w:sz w:val="32"/>
                <w:szCs w:val="32"/>
              </w:rPr>
              <w:t>F</w:t>
            </w:r>
            <w:r w:rsidR="00AA22A7" w:rsidRPr="000806B0">
              <w:rPr>
                <w:iCs/>
                <w:sz w:val="32"/>
                <w:szCs w:val="32"/>
              </w:rPr>
              <w:t xml:space="preserve">iers de les avoir </w:t>
            </w:r>
            <w:r w:rsidRPr="000806B0">
              <w:rPr>
                <w:iCs/>
                <w:sz w:val="32"/>
                <w:szCs w:val="32"/>
              </w:rPr>
              <w:t xml:space="preserve">accueillis et d’avoir participé au bien-être de </w:t>
            </w:r>
            <w:r w:rsidR="004D1AE2" w:rsidRPr="000806B0">
              <w:rPr>
                <w:iCs/>
                <w:sz w:val="32"/>
                <w:szCs w:val="32"/>
              </w:rPr>
              <w:t>c</w:t>
            </w:r>
            <w:r w:rsidRPr="000806B0">
              <w:rPr>
                <w:iCs/>
                <w:sz w:val="32"/>
                <w:szCs w:val="32"/>
              </w:rPr>
              <w:t>es enfants handicapés.</w:t>
            </w:r>
            <w:r w:rsidR="00AA22A7" w:rsidRPr="000806B0">
              <w:rPr>
                <w:iCs/>
                <w:sz w:val="32"/>
                <w:szCs w:val="32"/>
              </w:rPr>
              <w:t xml:space="preserve"> </w:t>
            </w:r>
          </w:p>
          <w:p w14:paraId="75C9F111" w14:textId="77777777" w:rsidR="000806B0" w:rsidRPr="000806B0" w:rsidRDefault="000806B0" w:rsidP="004D1AE2">
            <w:pPr>
              <w:pStyle w:val="Contenu"/>
              <w:jc w:val="both"/>
              <w:rPr>
                <w:iCs/>
                <w:sz w:val="32"/>
                <w:szCs w:val="32"/>
              </w:rPr>
            </w:pPr>
          </w:p>
          <w:p w14:paraId="53D08325" w14:textId="4966F30E" w:rsidR="000505C4" w:rsidRPr="000806B0" w:rsidRDefault="000505C4" w:rsidP="004D1AE2">
            <w:pPr>
              <w:pStyle w:val="Contenu"/>
              <w:jc w:val="center"/>
              <w:rPr>
                <w:b/>
                <w:bCs/>
                <w:i/>
                <w:sz w:val="32"/>
                <w:szCs w:val="32"/>
              </w:rPr>
            </w:pPr>
            <w:r w:rsidRPr="000806B0">
              <w:rPr>
                <w:b/>
                <w:bCs/>
                <w:i/>
                <w:sz w:val="32"/>
                <w:szCs w:val="32"/>
              </w:rPr>
              <w:t>Merci à vous tous !</w:t>
            </w:r>
          </w:p>
          <w:p w14:paraId="5A19D257" w14:textId="1B9F696E" w:rsidR="00742D81" w:rsidRDefault="004D1AE2" w:rsidP="004D1AE2">
            <w:pPr>
              <w:pStyle w:val="Contenu"/>
              <w:jc w:val="both"/>
              <w:rPr>
                <w:iCs/>
                <w:sz w:val="32"/>
                <w:szCs w:val="32"/>
              </w:rPr>
            </w:pPr>
            <w:r w:rsidRPr="000806B0">
              <w:rPr>
                <w:noProof/>
                <w:sz w:val="32"/>
                <w:szCs w:val="32"/>
              </w:rPr>
              <w:drawing>
                <wp:anchor distT="0" distB="0" distL="114300" distR="114300" simplePos="0" relativeHeight="251672576" behindDoc="0" locked="0" layoutInCell="1" allowOverlap="1" wp14:anchorId="41E87A0A" wp14:editId="0E1B198D">
                  <wp:simplePos x="0" y="0"/>
                  <wp:positionH relativeFrom="column">
                    <wp:posOffset>143510</wp:posOffset>
                  </wp:positionH>
                  <wp:positionV relativeFrom="paragraph">
                    <wp:posOffset>171450</wp:posOffset>
                  </wp:positionV>
                  <wp:extent cx="2914650" cy="3103245"/>
                  <wp:effectExtent l="133350" t="76200" r="76200" b="135255"/>
                  <wp:wrapThrough wrapText="bothSides">
                    <wp:wrapPolygon edited="0">
                      <wp:start x="2682" y="-530"/>
                      <wp:lineTo x="-565" y="-265"/>
                      <wp:lineTo x="-988" y="1856"/>
                      <wp:lineTo x="-988" y="20552"/>
                      <wp:lineTo x="2259" y="22409"/>
                      <wp:lineTo x="18776" y="22409"/>
                      <wp:lineTo x="18918" y="22144"/>
                      <wp:lineTo x="20894" y="21083"/>
                      <wp:lineTo x="21035" y="20950"/>
                      <wp:lineTo x="22024" y="18961"/>
                      <wp:lineTo x="22024" y="3978"/>
                      <wp:lineTo x="21600" y="1459"/>
                      <wp:lineTo x="19059" y="-265"/>
                      <wp:lineTo x="18353" y="-530"/>
                      <wp:lineTo x="2682" y="-53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3103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806B0">
              <w:rPr>
                <w:iCs/>
                <w:sz w:val="32"/>
                <w:szCs w:val="32"/>
              </w:rPr>
              <w:t xml:space="preserve">                                                                            </w:t>
            </w:r>
            <w:r w:rsidR="00742D81">
              <w:rPr>
                <w:iCs/>
                <w:sz w:val="32"/>
                <w:szCs w:val="32"/>
              </w:rPr>
              <w:t xml:space="preserve"> </w:t>
            </w:r>
            <w:r w:rsidR="000505C4" w:rsidRPr="000806B0">
              <w:rPr>
                <w:iCs/>
                <w:sz w:val="32"/>
                <w:szCs w:val="32"/>
              </w:rPr>
              <w:t xml:space="preserve"> </w:t>
            </w:r>
          </w:p>
          <w:p w14:paraId="7C4E9427" w14:textId="77777777" w:rsidR="00742D81" w:rsidRPr="00D8472F" w:rsidRDefault="00742D81" w:rsidP="004D1AE2">
            <w:pPr>
              <w:pStyle w:val="Contenu"/>
              <w:jc w:val="both"/>
              <w:rPr>
                <w:iCs/>
                <w:sz w:val="32"/>
                <w:szCs w:val="32"/>
              </w:rPr>
            </w:pPr>
          </w:p>
          <w:p w14:paraId="7FEE2CE4" w14:textId="1D0952A3" w:rsidR="000505C4" w:rsidRPr="00D8472F" w:rsidRDefault="00742D81" w:rsidP="004D1AE2">
            <w:pPr>
              <w:pStyle w:val="Contenu"/>
              <w:jc w:val="both"/>
              <w:rPr>
                <w:iCs/>
                <w:sz w:val="32"/>
                <w:szCs w:val="32"/>
              </w:rPr>
            </w:pPr>
            <w:r w:rsidRPr="00D8472F">
              <w:rPr>
                <w:iCs/>
                <w:sz w:val="32"/>
                <w:szCs w:val="32"/>
              </w:rPr>
              <w:t xml:space="preserve">Merci </w:t>
            </w:r>
            <w:r w:rsidR="000505C4" w:rsidRPr="00D8472F">
              <w:rPr>
                <w:iCs/>
                <w:sz w:val="32"/>
                <w:szCs w:val="32"/>
              </w:rPr>
              <w:t xml:space="preserve">aux </w:t>
            </w:r>
            <w:r w:rsidR="00B35D5D" w:rsidRPr="00D8472F">
              <w:rPr>
                <w:iCs/>
                <w:sz w:val="32"/>
                <w:szCs w:val="32"/>
              </w:rPr>
              <w:t xml:space="preserve">bénévoles des associations de DK DANCE, Les </w:t>
            </w:r>
            <w:proofErr w:type="spellStart"/>
            <w:r w:rsidR="00B35D5D" w:rsidRPr="00D8472F">
              <w:rPr>
                <w:iCs/>
                <w:sz w:val="32"/>
                <w:szCs w:val="32"/>
              </w:rPr>
              <w:t>Moulineux</w:t>
            </w:r>
            <w:proofErr w:type="spellEnd"/>
            <w:r w:rsidR="00B35D5D" w:rsidRPr="00D8472F">
              <w:rPr>
                <w:iCs/>
                <w:sz w:val="32"/>
                <w:szCs w:val="32"/>
              </w:rPr>
              <w:t>, le COS, les ados védastois, la marche des ours, l’APA pour leur organisation et leur présence non-stop lors de ce week-end et merci aux autres associations : la FNACA, le club des ain</w:t>
            </w:r>
            <w:r w:rsidR="004D1AE2" w:rsidRPr="00D8472F">
              <w:rPr>
                <w:iCs/>
                <w:sz w:val="32"/>
                <w:szCs w:val="32"/>
              </w:rPr>
              <w:t>é</w:t>
            </w:r>
            <w:r w:rsidR="00B35D5D" w:rsidRPr="00D8472F">
              <w:rPr>
                <w:iCs/>
                <w:sz w:val="32"/>
                <w:szCs w:val="32"/>
              </w:rPr>
              <w:t xml:space="preserve">s et </w:t>
            </w:r>
            <w:r w:rsidR="00D8472F">
              <w:rPr>
                <w:iCs/>
                <w:sz w:val="32"/>
                <w:szCs w:val="32"/>
              </w:rPr>
              <w:t xml:space="preserve">l’Eclair. </w:t>
            </w:r>
          </w:p>
          <w:p w14:paraId="497A267F" w14:textId="5F32036C" w:rsidR="002E5605" w:rsidRDefault="002E5605" w:rsidP="002E5605">
            <w:pPr>
              <w:pStyle w:val="Contenu"/>
              <w:rPr>
                <w:i/>
                <w:sz w:val="32"/>
                <w:szCs w:val="32"/>
              </w:rPr>
            </w:pPr>
          </w:p>
          <w:p w14:paraId="1CBA35F4" w14:textId="2EB4A4D0" w:rsidR="000806B0" w:rsidRDefault="000806B0" w:rsidP="002E5605">
            <w:pPr>
              <w:pStyle w:val="Contenu"/>
              <w:rPr>
                <w:i/>
                <w:sz w:val="32"/>
                <w:szCs w:val="32"/>
              </w:rPr>
            </w:pPr>
          </w:p>
          <w:p w14:paraId="63238ADD" w14:textId="46FA49D0" w:rsidR="000806B0" w:rsidRDefault="000806B0" w:rsidP="002E5605">
            <w:pPr>
              <w:pStyle w:val="Contenu"/>
              <w:rPr>
                <w:i/>
                <w:sz w:val="32"/>
                <w:szCs w:val="32"/>
              </w:rPr>
            </w:pPr>
          </w:p>
          <w:p w14:paraId="61F5D9B0" w14:textId="77777777" w:rsidR="002E5605" w:rsidRDefault="002E5605" w:rsidP="002E5605">
            <w:pPr>
              <w:pStyle w:val="Contenu"/>
              <w:rPr>
                <w:i/>
                <w:sz w:val="36"/>
              </w:rPr>
            </w:pPr>
          </w:p>
          <w:p w14:paraId="69E97C29" w14:textId="6376D902" w:rsidR="002E5605" w:rsidRPr="00BB1D2F" w:rsidRDefault="002E5605" w:rsidP="00BB1D2F">
            <w:pPr>
              <w:pStyle w:val="Contenu"/>
              <w:numPr>
                <w:ilvl w:val="0"/>
                <w:numId w:val="23"/>
              </w:numPr>
              <w:rPr>
                <w:iCs/>
                <w:sz w:val="36"/>
              </w:rPr>
            </w:pPr>
            <w:r w:rsidRPr="004D1AE2">
              <w:rPr>
                <w:iCs/>
                <w:sz w:val="36"/>
              </w:rPr>
              <w:lastRenderedPageBreak/>
              <w:t>Commerces et entreprises basées dans notre commune</w:t>
            </w:r>
            <w:r w:rsidR="00BB1D2F">
              <w:rPr>
                <w:iCs/>
                <w:sz w:val="36"/>
              </w:rPr>
              <w:t xml:space="preserve"> (d</w:t>
            </w:r>
            <w:r w:rsidR="00BB1D2F" w:rsidRPr="004D1AE2">
              <w:rPr>
                <w:iCs/>
                <w:sz w:val="36"/>
              </w:rPr>
              <w:t>ont le siège social est domicilié à St Vaast</w:t>
            </w:r>
            <w:r w:rsidR="00BB1D2F">
              <w:rPr>
                <w:iCs/>
                <w:sz w:val="36"/>
              </w:rPr>
              <w:t xml:space="preserve">) </w:t>
            </w:r>
          </w:p>
          <w:p w14:paraId="0A6E6AD8" w14:textId="15A45122" w:rsidR="002E5605" w:rsidRPr="003D0AC0" w:rsidRDefault="002E5605" w:rsidP="002E5605">
            <w:pPr>
              <w:pStyle w:val="Contenu"/>
              <w:rPr>
                <w:iCs/>
                <w:sz w:val="36"/>
              </w:rPr>
            </w:pPr>
          </w:p>
          <w:p w14:paraId="53636510" w14:textId="77777777" w:rsidR="00FF2658" w:rsidRDefault="00FF2658" w:rsidP="002E5605">
            <w:pPr>
              <w:pStyle w:val="Contenu"/>
              <w:rPr>
                <w:i/>
                <w:sz w:val="36"/>
              </w:rPr>
            </w:pPr>
          </w:p>
          <w:p w14:paraId="75D89EC8" w14:textId="7803AB99" w:rsidR="002E5605" w:rsidRPr="000806B0" w:rsidRDefault="002E5605" w:rsidP="00D115BE">
            <w:pPr>
              <w:pStyle w:val="Contenu"/>
              <w:numPr>
                <w:ilvl w:val="0"/>
                <w:numId w:val="23"/>
              </w:numPr>
              <w:ind w:left="720" w:hanging="360"/>
              <w:rPr>
                <w:b/>
                <w:bCs/>
                <w:i/>
                <w:color w:val="00B050"/>
                <w:sz w:val="32"/>
                <w:szCs w:val="32"/>
              </w:rPr>
            </w:pPr>
            <w:r w:rsidRPr="000806B0">
              <w:rPr>
                <w:b/>
                <w:bCs/>
                <w:i/>
                <w:color w:val="00B050"/>
                <w:sz w:val="32"/>
                <w:szCs w:val="32"/>
              </w:rPr>
              <w:t>L’atout bio : maraicher bio</w:t>
            </w:r>
          </w:p>
          <w:p w14:paraId="3FDB07D7" w14:textId="2A43DE6C" w:rsidR="002E5605" w:rsidRPr="000806B0" w:rsidRDefault="002E5605" w:rsidP="00D115BE">
            <w:pPr>
              <w:pStyle w:val="Contenu"/>
              <w:numPr>
                <w:ilvl w:val="0"/>
                <w:numId w:val="23"/>
              </w:numPr>
              <w:ind w:left="1620" w:hanging="360"/>
              <w:rPr>
                <w:i/>
                <w:sz w:val="32"/>
                <w:szCs w:val="32"/>
              </w:rPr>
            </w:pPr>
            <w:r w:rsidRPr="000806B0">
              <w:rPr>
                <w:i/>
                <w:sz w:val="32"/>
                <w:szCs w:val="32"/>
              </w:rPr>
              <w:t>4 rue Paul Langevin</w:t>
            </w:r>
          </w:p>
          <w:p w14:paraId="375EDC22" w14:textId="10C8C633" w:rsidR="002E5605" w:rsidRPr="000806B0" w:rsidRDefault="002E5605" w:rsidP="00D115BE">
            <w:pPr>
              <w:pStyle w:val="Contenu"/>
              <w:numPr>
                <w:ilvl w:val="0"/>
                <w:numId w:val="23"/>
              </w:numPr>
              <w:ind w:left="1620" w:hanging="360"/>
              <w:rPr>
                <w:i/>
                <w:sz w:val="32"/>
                <w:szCs w:val="32"/>
              </w:rPr>
            </w:pPr>
            <w:r w:rsidRPr="000806B0">
              <w:rPr>
                <w:i/>
                <w:sz w:val="32"/>
                <w:szCs w:val="32"/>
              </w:rPr>
              <w:t>03.27.73.14.03 ou 07.61.55.61.19</w:t>
            </w:r>
          </w:p>
          <w:p w14:paraId="0168512C" w14:textId="7DFF5936" w:rsidR="002E5605" w:rsidRPr="000806B0" w:rsidRDefault="002E5605" w:rsidP="00D115BE">
            <w:pPr>
              <w:pStyle w:val="Contenu"/>
              <w:numPr>
                <w:ilvl w:val="0"/>
                <w:numId w:val="23"/>
              </w:numPr>
              <w:ind w:left="1620" w:hanging="360"/>
              <w:rPr>
                <w:i/>
                <w:sz w:val="32"/>
                <w:szCs w:val="32"/>
              </w:rPr>
            </w:pPr>
            <w:r w:rsidRPr="000806B0">
              <w:rPr>
                <w:i/>
                <w:sz w:val="32"/>
                <w:szCs w:val="32"/>
              </w:rPr>
              <w:t xml:space="preserve">Marché les </w:t>
            </w:r>
            <w:proofErr w:type="spellStart"/>
            <w:r w:rsidRPr="000806B0">
              <w:rPr>
                <w:i/>
                <w:sz w:val="32"/>
                <w:szCs w:val="32"/>
              </w:rPr>
              <w:t>z’amis</w:t>
            </w:r>
            <w:proofErr w:type="spellEnd"/>
            <w:r w:rsidRPr="000806B0">
              <w:rPr>
                <w:i/>
                <w:sz w:val="32"/>
                <w:szCs w:val="32"/>
              </w:rPr>
              <w:t> : le 3</w:t>
            </w:r>
            <w:r w:rsidRPr="000806B0">
              <w:rPr>
                <w:i/>
                <w:sz w:val="32"/>
                <w:szCs w:val="32"/>
                <w:vertAlign w:val="superscript"/>
              </w:rPr>
              <w:t>ème</w:t>
            </w:r>
            <w:r w:rsidRPr="000806B0">
              <w:rPr>
                <w:i/>
                <w:sz w:val="32"/>
                <w:szCs w:val="32"/>
              </w:rPr>
              <w:t xml:space="preserve"> jeudi de chaque mois </w:t>
            </w:r>
          </w:p>
          <w:p w14:paraId="480E5EA8" w14:textId="418BA181" w:rsidR="002E5605" w:rsidRPr="000806B0" w:rsidRDefault="002E5605" w:rsidP="00D115BE">
            <w:pPr>
              <w:pStyle w:val="Contenu"/>
              <w:numPr>
                <w:ilvl w:val="0"/>
                <w:numId w:val="23"/>
              </w:numPr>
              <w:ind w:left="1620" w:hanging="360"/>
              <w:rPr>
                <w:i/>
                <w:sz w:val="32"/>
                <w:szCs w:val="32"/>
              </w:rPr>
            </w:pPr>
            <w:r w:rsidRPr="000806B0">
              <w:rPr>
                <w:i/>
                <w:sz w:val="32"/>
                <w:szCs w:val="32"/>
              </w:rPr>
              <w:t xml:space="preserve">Page </w:t>
            </w:r>
            <w:proofErr w:type="spellStart"/>
            <w:r w:rsidRPr="000806B0">
              <w:rPr>
                <w:i/>
                <w:sz w:val="32"/>
                <w:szCs w:val="32"/>
              </w:rPr>
              <w:t>facebook</w:t>
            </w:r>
            <w:proofErr w:type="spellEnd"/>
            <w:r w:rsidRPr="000806B0">
              <w:rPr>
                <w:i/>
                <w:sz w:val="32"/>
                <w:szCs w:val="32"/>
              </w:rPr>
              <w:t> : l’atout bio</w:t>
            </w:r>
          </w:p>
          <w:p w14:paraId="24BF9886" w14:textId="77777777" w:rsidR="002E5605" w:rsidRPr="000806B0" w:rsidRDefault="002E5605" w:rsidP="002E5605">
            <w:pPr>
              <w:pStyle w:val="Contenu"/>
              <w:rPr>
                <w:i/>
                <w:sz w:val="32"/>
                <w:szCs w:val="32"/>
              </w:rPr>
            </w:pPr>
          </w:p>
          <w:p w14:paraId="03FAD839" w14:textId="1C62F78E" w:rsidR="002E5605" w:rsidRPr="000806B0" w:rsidRDefault="002E5605" w:rsidP="00D115BE">
            <w:pPr>
              <w:pStyle w:val="Contenu"/>
              <w:numPr>
                <w:ilvl w:val="0"/>
                <w:numId w:val="23"/>
              </w:numPr>
              <w:ind w:left="720" w:hanging="360"/>
              <w:rPr>
                <w:b/>
                <w:bCs/>
                <w:i/>
                <w:color w:val="00B050"/>
                <w:sz w:val="32"/>
                <w:szCs w:val="32"/>
              </w:rPr>
            </w:pPr>
            <w:r w:rsidRPr="000806B0">
              <w:rPr>
                <w:b/>
                <w:bCs/>
                <w:i/>
                <w:color w:val="00B050"/>
                <w:sz w:val="32"/>
                <w:szCs w:val="32"/>
              </w:rPr>
              <w:t>Café le carré d’as : café-bureau de tabac-presse quotidienne-FDJ-point relai pickup (</w:t>
            </w:r>
            <w:proofErr w:type="spellStart"/>
            <w:r w:rsidRPr="000806B0">
              <w:rPr>
                <w:b/>
                <w:bCs/>
                <w:i/>
                <w:color w:val="00B050"/>
                <w:sz w:val="32"/>
                <w:szCs w:val="32"/>
              </w:rPr>
              <w:t>chronopost</w:t>
            </w:r>
            <w:proofErr w:type="spellEnd"/>
            <w:r w:rsidRPr="000806B0">
              <w:rPr>
                <w:b/>
                <w:bCs/>
                <w:i/>
                <w:color w:val="00B050"/>
                <w:sz w:val="32"/>
                <w:szCs w:val="32"/>
              </w:rPr>
              <w:t>, colissimo et DDP)</w:t>
            </w:r>
          </w:p>
          <w:p w14:paraId="1BBFD070" w14:textId="0E220170" w:rsidR="002E5605" w:rsidRPr="000806B0" w:rsidRDefault="002E5605" w:rsidP="00D115BE">
            <w:pPr>
              <w:pStyle w:val="Contenu"/>
              <w:numPr>
                <w:ilvl w:val="0"/>
                <w:numId w:val="23"/>
              </w:numPr>
              <w:ind w:left="1710" w:hanging="360"/>
              <w:rPr>
                <w:i/>
                <w:sz w:val="32"/>
                <w:szCs w:val="32"/>
              </w:rPr>
            </w:pPr>
            <w:r w:rsidRPr="000806B0">
              <w:rPr>
                <w:i/>
                <w:sz w:val="32"/>
                <w:szCs w:val="32"/>
              </w:rPr>
              <w:t xml:space="preserve">22 rue </w:t>
            </w:r>
            <w:r w:rsidR="00BB1D2F">
              <w:rPr>
                <w:i/>
                <w:sz w:val="32"/>
                <w:szCs w:val="32"/>
              </w:rPr>
              <w:t>G</w:t>
            </w:r>
            <w:r w:rsidRPr="000806B0">
              <w:rPr>
                <w:i/>
                <w:sz w:val="32"/>
                <w:szCs w:val="32"/>
              </w:rPr>
              <w:t>ambetta</w:t>
            </w:r>
          </w:p>
          <w:p w14:paraId="40E04400" w14:textId="655AC9E3" w:rsidR="002E5605" w:rsidRPr="000806B0" w:rsidRDefault="002E5605" w:rsidP="00D115BE">
            <w:pPr>
              <w:pStyle w:val="Contenu"/>
              <w:numPr>
                <w:ilvl w:val="0"/>
                <w:numId w:val="23"/>
              </w:numPr>
              <w:ind w:left="1710" w:hanging="360"/>
              <w:rPr>
                <w:i/>
                <w:sz w:val="32"/>
                <w:szCs w:val="32"/>
              </w:rPr>
            </w:pPr>
            <w:r w:rsidRPr="000806B0">
              <w:rPr>
                <w:i/>
                <w:sz w:val="32"/>
                <w:szCs w:val="32"/>
              </w:rPr>
              <w:t>03.27.37.13.00</w:t>
            </w:r>
          </w:p>
          <w:p w14:paraId="6700070B" w14:textId="5EEB4A0C" w:rsidR="002E5605" w:rsidRPr="000806B0" w:rsidRDefault="002E5605" w:rsidP="00D115BE">
            <w:pPr>
              <w:pStyle w:val="Contenu"/>
              <w:numPr>
                <w:ilvl w:val="0"/>
                <w:numId w:val="23"/>
              </w:numPr>
              <w:ind w:left="1710" w:hanging="360"/>
              <w:rPr>
                <w:i/>
                <w:sz w:val="32"/>
                <w:szCs w:val="32"/>
              </w:rPr>
            </w:pPr>
            <w:r w:rsidRPr="000806B0">
              <w:rPr>
                <w:i/>
                <w:sz w:val="32"/>
                <w:szCs w:val="32"/>
              </w:rPr>
              <w:t xml:space="preserve">Du lundi </w:t>
            </w:r>
            <w:r w:rsidR="00A17323">
              <w:rPr>
                <w:i/>
                <w:sz w:val="32"/>
                <w:szCs w:val="32"/>
              </w:rPr>
              <w:t xml:space="preserve">au </w:t>
            </w:r>
            <w:r w:rsidR="00783417" w:rsidRPr="000806B0">
              <w:rPr>
                <w:i/>
                <w:sz w:val="32"/>
                <w:szCs w:val="32"/>
              </w:rPr>
              <w:t xml:space="preserve">samedi : 9h-14h et 17h-21h </w:t>
            </w:r>
          </w:p>
          <w:p w14:paraId="20AEBE0D" w14:textId="6FB49A05" w:rsidR="00783417" w:rsidRPr="000806B0" w:rsidRDefault="00783417" w:rsidP="00D115BE">
            <w:pPr>
              <w:pStyle w:val="Contenu"/>
              <w:numPr>
                <w:ilvl w:val="0"/>
                <w:numId w:val="23"/>
              </w:numPr>
              <w:ind w:left="1710" w:hanging="360"/>
              <w:rPr>
                <w:i/>
                <w:sz w:val="32"/>
                <w:szCs w:val="32"/>
              </w:rPr>
            </w:pPr>
            <w:r w:rsidRPr="000806B0">
              <w:rPr>
                <w:i/>
                <w:sz w:val="32"/>
                <w:szCs w:val="32"/>
              </w:rPr>
              <w:t xml:space="preserve">Dimanche : de 9h30 à 17h </w:t>
            </w:r>
          </w:p>
          <w:p w14:paraId="7E859EFC" w14:textId="76A10876" w:rsidR="00783417" w:rsidRPr="000806B0" w:rsidRDefault="00783417" w:rsidP="00D115BE">
            <w:pPr>
              <w:pStyle w:val="Contenu"/>
              <w:numPr>
                <w:ilvl w:val="0"/>
                <w:numId w:val="23"/>
              </w:numPr>
              <w:ind w:left="1710" w:hanging="360"/>
              <w:rPr>
                <w:i/>
                <w:sz w:val="32"/>
                <w:szCs w:val="32"/>
              </w:rPr>
            </w:pPr>
            <w:r w:rsidRPr="000806B0">
              <w:rPr>
                <w:i/>
                <w:sz w:val="32"/>
                <w:szCs w:val="32"/>
              </w:rPr>
              <w:t xml:space="preserve">Fermé le mercredi </w:t>
            </w:r>
          </w:p>
          <w:p w14:paraId="1ACE992C" w14:textId="77777777" w:rsidR="003D0AC0" w:rsidRPr="000806B0" w:rsidRDefault="003D0AC0" w:rsidP="003D0AC0">
            <w:pPr>
              <w:pStyle w:val="Contenu"/>
              <w:ind w:left="1710"/>
              <w:rPr>
                <w:i/>
                <w:sz w:val="32"/>
                <w:szCs w:val="32"/>
              </w:rPr>
            </w:pPr>
          </w:p>
          <w:p w14:paraId="1A573129" w14:textId="5FC1E690" w:rsidR="00783417" w:rsidRPr="000806B0" w:rsidRDefault="00783417" w:rsidP="00D115BE">
            <w:pPr>
              <w:pStyle w:val="Contenu"/>
              <w:numPr>
                <w:ilvl w:val="0"/>
                <w:numId w:val="23"/>
              </w:numPr>
              <w:ind w:left="720" w:hanging="360"/>
              <w:rPr>
                <w:b/>
                <w:bCs/>
                <w:i/>
                <w:color w:val="00B050"/>
                <w:sz w:val="32"/>
                <w:szCs w:val="32"/>
              </w:rPr>
            </w:pPr>
            <w:r w:rsidRPr="000806B0">
              <w:rPr>
                <w:b/>
                <w:bCs/>
                <w:i/>
                <w:color w:val="00B050"/>
                <w:sz w:val="32"/>
                <w:szCs w:val="32"/>
              </w:rPr>
              <w:t xml:space="preserve">Café friterie chez Jocelyne </w:t>
            </w:r>
          </w:p>
          <w:p w14:paraId="2CB700A6" w14:textId="12BE8787" w:rsidR="00783417" w:rsidRPr="000806B0" w:rsidRDefault="00783417" w:rsidP="00D115BE">
            <w:pPr>
              <w:pStyle w:val="Contenu"/>
              <w:numPr>
                <w:ilvl w:val="0"/>
                <w:numId w:val="23"/>
              </w:numPr>
              <w:ind w:left="1770" w:hanging="360"/>
              <w:rPr>
                <w:i/>
                <w:sz w:val="32"/>
                <w:szCs w:val="32"/>
              </w:rPr>
            </w:pPr>
            <w:r w:rsidRPr="000806B0">
              <w:rPr>
                <w:i/>
                <w:sz w:val="32"/>
                <w:szCs w:val="32"/>
              </w:rPr>
              <w:t>Rue Jean Jaures</w:t>
            </w:r>
          </w:p>
          <w:p w14:paraId="32621192" w14:textId="604679BD" w:rsidR="00783417" w:rsidRPr="000806B0" w:rsidRDefault="00783417" w:rsidP="00D115BE">
            <w:pPr>
              <w:pStyle w:val="Contenu"/>
              <w:numPr>
                <w:ilvl w:val="0"/>
                <w:numId w:val="23"/>
              </w:numPr>
              <w:ind w:left="1770" w:hanging="360"/>
              <w:rPr>
                <w:i/>
                <w:sz w:val="32"/>
                <w:szCs w:val="32"/>
              </w:rPr>
            </w:pPr>
            <w:r w:rsidRPr="000806B0">
              <w:rPr>
                <w:i/>
                <w:sz w:val="32"/>
                <w:szCs w:val="32"/>
              </w:rPr>
              <w:t>Horaires friterie : vendredi de 12h à 13h45</w:t>
            </w:r>
          </w:p>
          <w:p w14:paraId="0AB91F2E" w14:textId="30394EB0" w:rsidR="00783417" w:rsidRPr="000806B0" w:rsidRDefault="00783417" w:rsidP="00783417">
            <w:pPr>
              <w:pStyle w:val="Contenu"/>
              <w:rPr>
                <w:i/>
                <w:sz w:val="32"/>
                <w:szCs w:val="32"/>
              </w:rPr>
            </w:pPr>
            <w:r w:rsidRPr="000806B0">
              <w:rPr>
                <w:i/>
                <w:sz w:val="32"/>
                <w:szCs w:val="32"/>
              </w:rPr>
              <w:t xml:space="preserve">                                                    Samedi – dimanche : à partir de 17h30</w:t>
            </w:r>
          </w:p>
          <w:p w14:paraId="218C93D3" w14:textId="290FCFFC" w:rsidR="00FF2658" w:rsidRPr="000806B0" w:rsidRDefault="00FF2658" w:rsidP="00783417">
            <w:pPr>
              <w:pStyle w:val="Contenu"/>
              <w:rPr>
                <w:i/>
                <w:sz w:val="32"/>
                <w:szCs w:val="32"/>
              </w:rPr>
            </w:pPr>
          </w:p>
          <w:p w14:paraId="5EAAB137" w14:textId="2A8D0398" w:rsidR="00FF2658" w:rsidRPr="000806B0" w:rsidRDefault="003D0AC0" w:rsidP="00D115BE">
            <w:pPr>
              <w:pStyle w:val="Contenu"/>
              <w:numPr>
                <w:ilvl w:val="0"/>
                <w:numId w:val="23"/>
              </w:numPr>
              <w:ind w:left="720" w:hanging="360"/>
              <w:rPr>
                <w:b/>
                <w:bCs/>
                <w:i/>
                <w:color w:val="00B050"/>
                <w:sz w:val="32"/>
                <w:szCs w:val="32"/>
              </w:rPr>
            </w:pPr>
            <w:r w:rsidRPr="000806B0">
              <w:rPr>
                <w:b/>
                <w:bCs/>
                <w:i/>
                <w:color w:val="00B050"/>
                <w:sz w:val="32"/>
                <w:szCs w:val="32"/>
              </w:rPr>
              <w:t>Claire Regnier : infirmière</w:t>
            </w:r>
          </w:p>
          <w:p w14:paraId="7ECFB6A1" w14:textId="4C533590" w:rsidR="003D0AC0" w:rsidRPr="000806B0" w:rsidRDefault="003D0AC0" w:rsidP="00D115BE">
            <w:pPr>
              <w:pStyle w:val="Contenu"/>
              <w:numPr>
                <w:ilvl w:val="0"/>
                <w:numId w:val="23"/>
              </w:numPr>
              <w:ind w:left="2010" w:hanging="360"/>
              <w:rPr>
                <w:i/>
                <w:sz w:val="32"/>
                <w:szCs w:val="32"/>
              </w:rPr>
            </w:pPr>
            <w:r w:rsidRPr="000806B0">
              <w:rPr>
                <w:i/>
                <w:sz w:val="32"/>
                <w:szCs w:val="32"/>
              </w:rPr>
              <w:t>10 rue Louise Michel</w:t>
            </w:r>
          </w:p>
          <w:p w14:paraId="2F3AA530" w14:textId="286576EB" w:rsidR="003D0AC0" w:rsidRPr="000806B0" w:rsidRDefault="003D0AC0" w:rsidP="00D115BE">
            <w:pPr>
              <w:pStyle w:val="Contenu"/>
              <w:numPr>
                <w:ilvl w:val="0"/>
                <w:numId w:val="23"/>
              </w:numPr>
              <w:ind w:left="2010" w:hanging="360"/>
              <w:rPr>
                <w:i/>
                <w:sz w:val="32"/>
                <w:szCs w:val="32"/>
              </w:rPr>
            </w:pPr>
            <w:r w:rsidRPr="000806B0">
              <w:rPr>
                <w:i/>
                <w:sz w:val="32"/>
                <w:szCs w:val="32"/>
              </w:rPr>
              <w:t>07.86.93.01.36</w:t>
            </w:r>
          </w:p>
          <w:p w14:paraId="6510E15C" w14:textId="77777777" w:rsidR="000806B0" w:rsidRDefault="000806B0" w:rsidP="00783417">
            <w:pPr>
              <w:pStyle w:val="Contenu"/>
              <w:rPr>
                <w:i/>
                <w:sz w:val="36"/>
              </w:rPr>
            </w:pPr>
          </w:p>
          <w:p w14:paraId="70E95B99" w14:textId="7C5EB042" w:rsidR="00783417" w:rsidRPr="000806B0" w:rsidRDefault="00783417" w:rsidP="00D115BE">
            <w:pPr>
              <w:pStyle w:val="Contenu"/>
              <w:numPr>
                <w:ilvl w:val="0"/>
                <w:numId w:val="23"/>
              </w:numPr>
              <w:ind w:left="720" w:hanging="360"/>
              <w:rPr>
                <w:b/>
                <w:bCs/>
                <w:i/>
                <w:color w:val="00B050"/>
                <w:sz w:val="32"/>
                <w:szCs w:val="32"/>
              </w:rPr>
            </w:pPr>
            <w:r w:rsidRPr="000806B0">
              <w:rPr>
                <w:b/>
                <w:bCs/>
                <w:i/>
                <w:color w:val="00B050"/>
                <w:sz w:val="32"/>
                <w:szCs w:val="32"/>
              </w:rPr>
              <w:t>Etablissements Beurres Leduc</w:t>
            </w:r>
          </w:p>
          <w:p w14:paraId="579CC26B" w14:textId="15832245" w:rsidR="00783417" w:rsidRPr="000806B0" w:rsidRDefault="00783417" w:rsidP="00D115BE">
            <w:pPr>
              <w:pStyle w:val="Contenu"/>
              <w:numPr>
                <w:ilvl w:val="0"/>
                <w:numId w:val="23"/>
              </w:numPr>
              <w:ind w:left="1770" w:hanging="360"/>
              <w:rPr>
                <w:i/>
                <w:sz w:val="32"/>
                <w:szCs w:val="32"/>
              </w:rPr>
            </w:pPr>
            <w:r w:rsidRPr="000806B0">
              <w:rPr>
                <w:i/>
                <w:sz w:val="32"/>
                <w:szCs w:val="32"/>
              </w:rPr>
              <w:t xml:space="preserve">13 rue jean </w:t>
            </w:r>
            <w:proofErr w:type="spellStart"/>
            <w:r w:rsidRPr="000806B0">
              <w:rPr>
                <w:i/>
                <w:sz w:val="32"/>
                <w:szCs w:val="32"/>
              </w:rPr>
              <w:t>jaures</w:t>
            </w:r>
            <w:proofErr w:type="spellEnd"/>
          </w:p>
          <w:p w14:paraId="62C67267" w14:textId="12FAD038" w:rsidR="00783417" w:rsidRDefault="00143C92" w:rsidP="00D115BE">
            <w:pPr>
              <w:pStyle w:val="Contenu"/>
              <w:numPr>
                <w:ilvl w:val="0"/>
                <w:numId w:val="23"/>
              </w:numPr>
              <w:ind w:left="1770" w:hanging="360"/>
              <w:rPr>
                <w:rStyle w:val="Lienhypertexte"/>
                <w:i/>
                <w:color w:val="024F75" w:themeColor="accent1"/>
                <w:sz w:val="32"/>
                <w:szCs w:val="32"/>
                <w:u w:val="none"/>
              </w:rPr>
            </w:pPr>
            <w:hyperlink r:id="rId27" w:history="1">
              <w:r w:rsidR="00783417" w:rsidRPr="000806B0">
                <w:rPr>
                  <w:rStyle w:val="Lienhypertexte"/>
                  <w:i/>
                  <w:color w:val="024F75" w:themeColor="accent1"/>
                  <w:sz w:val="32"/>
                  <w:szCs w:val="32"/>
                  <w:u w:val="none"/>
                </w:rPr>
                <w:t>contact@beurreleduc.fr</w:t>
              </w:r>
            </w:hyperlink>
          </w:p>
          <w:p w14:paraId="3B12C09F" w14:textId="77777777" w:rsidR="00FD4EE3" w:rsidRPr="000806B0" w:rsidRDefault="00FD4EE3" w:rsidP="00FD4EE3">
            <w:pPr>
              <w:pStyle w:val="Contenu"/>
              <w:ind w:left="1770"/>
              <w:rPr>
                <w:i/>
                <w:color w:val="024F75" w:themeColor="accent1"/>
                <w:sz w:val="32"/>
                <w:szCs w:val="32"/>
              </w:rPr>
            </w:pPr>
          </w:p>
          <w:p w14:paraId="668F69CE" w14:textId="77777777" w:rsidR="00783417" w:rsidRPr="000806B0" w:rsidRDefault="00783417" w:rsidP="00783417">
            <w:pPr>
              <w:pStyle w:val="Contenu"/>
              <w:rPr>
                <w:i/>
                <w:sz w:val="32"/>
                <w:szCs w:val="32"/>
              </w:rPr>
            </w:pPr>
          </w:p>
          <w:p w14:paraId="636CAA40" w14:textId="26DAECD0" w:rsidR="00783417" w:rsidRPr="000806B0" w:rsidRDefault="00783417" w:rsidP="00D115BE">
            <w:pPr>
              <w:pStyle w:val="Contenu"/>
              <w:numPr>
                <w:ilvl w:val="0"/>
                <w:numId w:val="23"/>
              </w:numPr>
              <w:ind w:left="720" w:hanging="360"/>
              <w:rPr>
                <w:b/>
                <w:bCs/>
                <w:i/>
                <w:color w:val="00B050"/>
                <w:sz w:val="32"/>
                <w:szCs w:val="32"/>
              </w:rPr>
            </w:pPr>
            <w:r w:rsidRPr="000806B0">
              <w:rPr>
                <w:b/>
                <w:bCs/>
                <w:i/>
                <w:color w:val="00B050"/>
                <w:sz w:val="32"/>
                <w:szCs w:val="32"/>
              </w:rPr>
              <w:t>Damiens Frères TP : terrassement, démolition, pose de bordures, abatage d’arbres…</w:t>
            </w:r>
          </w:p>
          <w:p w14:paraId="37BBAD66" w14:textId="4E9A2B7E" w:rsidR="00783417" w:rsidRPr="000806B0" w:rsidRDefault="00783417" w:rsidP="00D115BE">
            <w:pPr>
              <w:pStyle w:val="Contenu"/>
              <w:numPr>
                <w:ilvl w:val="0"/>
                <w:numId w:val="23"/>
              </w:numPr>
              <w:ind w:left="1770" w:hanging="360"/>
              <w:rPr>
                <w:i/>
                <w:sz w:val="32"/>
                <w:szCs w:val="32"/>
              </w:rPr>
            </w:pPr>
            <w:r w:rsidRPr="000806B0">
              <w:rPr>
                <w:i/>
                <w:sz w:val="32"/>
                <w:szCs w:val="32"/>
              </w:rPr>
              <w:t>3 place Simone Veil</w:t>
            </w:r>
          </w:p>
          <w:p w14:paraId="0B835A3E" w14:textId="392154C7" w:rsidR="00783417" w:rsidRPr="000806B0" w:rsidRDefault="00783417" w:rsidP="00D115BE">
            <w:pPr>
              <w:pStyle w:val="Contenu"/>
              <w:numPr>
                <w:ilvl w:val="0"/>
                <w:numId w:val="23"/>
              </w:numPr>
              <w:ind w:left="1770" w:hanging="360"/>
              <w:rPr>
                <w:i/>
                <w:sz w:val="32"/>
                <w:szCs w:val="32"/>
              </w:rPr>
            </w:pPr>
            <w:r w:rsidRPr="000806B0">
              <w:rPr>
                <w:i/>
                <w:sz w:val="32"/>
                <w:szCs w:val="32"/>
              </w:rPr>
              <w:t>06.25.45.01.07</w:t>
            </w:r>
          </w:p>
          <w:p w14:paraId="4EBE3959" w14:textId="47C66005" w:rsidR="00783417" w:rsidRPr="000806B0" w:rsidRDefault="00143C92" w:rsidP="00D115BE">
            <w:pPr>
              <w:pStyle w:val="Contenu"/>
              <w:numPr>
                <w:ilvl w:val="0"/>
                <w:numId w:val="23"/>
              </w:numPr>
              <w:ind w:left="1770" w:hanging="360"/>
              <w:rPr>
                <w:i/>
                <w:color w:val="024F75" w:themeColor="accent1"/>
                <w:sz w:val="32"/>
                <w:szCs w:val="32"/>
              </w:rPr>
            </w:pPr>
            <w:hyperlink r:id="rId28" w:history="1">
              <w:r w:rsidR="00783417" w:rsidRPr="000806B0">
                <w:rPr>
                  <w:rStyle w:val="Lienhypertexte"/>
                  <w:i/>
                  <w:color w:val="024F75" w:themeColor="accent1"/>
                  <w:sz w:val="32"/>
                  <w:szCs w:val="32"/>
                  <w:u w:val="none"/>
                </w:rPr>
                <w:t>damiensfrerestp@gmail.com</w:t>
              </w:r>
            </w:hyperlink>
          </w:p>
          <w:p w14:paraId="524B2437" w14:textId="176A180A" w:rsidR="00783417" w:rsidRPr="000806B0" w:rsidRDefault="00783417" w:rsidP="00783417">
            <w:pPr>
              <w:pStyle w:val="Contenu"/>
              <w:rPr>
                <w:i/>
                <w:sz w:val="32"/>
                <w:szCs w:val="32"/>
              </w:rPr>
            </w:pPr>
          </w:p>
          <w:p w14:paraId="5C28F380" w14:textId="52B9E1AD" w:rsidR="00783417" w:rsidRPr="000806B0" w:rsidRDefault="00783417" w:rsidP="00D115BE">
            <w:pPr>
              <w:pStyle w:val="Contenu"/>
              <w:numPr>
                <w:ilvl w:val="0"/>
                <w:numId w:val="23"/>
              </w:numPr>
              <w:ind w:left="720" w:hanging="360"/>
              <w:rPr>
                <w:b/>
                <w:bCs/>
                <w:i/>
                <w:color w:val="00B050"/>
                <w:sz w:val="32"/>
                <w:szCs w:val="32"/>
              </w:rPr>
            </w:pPr>
            <w:proofErr w:type="spellStart"/>
            <w:r w:rsidRPr="000806B0">
              <w:rPr>
                <w:b/>
                <w:bCs/>
                <w:i/>
                <w:color w:val="00B050"/>
                <w:sz w:val="32"/>
                <w:szCs w:val="32"/>
              </w:rPr>
              <w:t>Delaye</w:t>
            </w:r>
            <w:proofErr w:type="spellEnd"/>
            <w:r w:rsidRPr="000806B0">
              <w:rPr>
                <w:b/>
                <w:bCs/>
                <w:i/>
                <w:color w:val="00B050"/>
                <w:sz w:val="32"/>
                <w:szCs w:val="32"/>
              </w:rPr>
              <w:t xml:space="preserve"> bike assist : réparation de tout cycle</w:t>
            </w:r>
          </w:p>
          <w:p w14:paraId="4013967E" w14:textId="58D501F6" w:rsidR="00783417" w:rsidRPr="000806B0" w:rsidRDefault="00783417" w:rsidP="00D115BE">
            <w:pPr>
              <w:pStyle w:val="Contenu"/>
              <w:numPr>
                <w:ilvl w:val="0"/>
                <w:numId w:val="23"/>
              </w:numPr>
              <w:ind w:left="1950" w:hanging="360"/>
              <w:rPr>
                <w:i/>
                <w:sz w:val="32"/>
                <w:szCs w:val="32"/>
              </w:rPr>
            </w:pPr>
            <w:r w:rsidRPr="000806B0">
              <w:rPr>
                <w:i/>
                <w:sz w:val="32"/>
                <w:szCs w:val="32"/>
              </w:rPr>
              <w:t>06.76.67.52.91</w:t>
            </w:r>
          </w:p>
          <w:p w14:paraId="7EB9206B" w14:textId="5A1B1893" w:rsidR="00783417" w:rsidRPr="000806B0" w:rsidRDefault="00143C92" w:rsidP="00D115BE">
            <w:pPr>
              <w:pStyle w:val="Contenu"/>
              <w:numPr>
                <w:ilvl w:val="0"/>
                <w:numId w:val="23"/>
              </w:numPr>
              <w:ind w:left="1950" w:hanging="360"/>
              <w:rPr>
                <w:i/>
                <w:color w:val="024F75" w:themeColor="accent1"/>
                <w:sz w:val="32"/>
                <w:szCs w:val="32"/>
              </w:rPr>
            </w:pPr>
            <w:hyperlink r:id="rId29" w:history="1">
              <w:r w:rsidR="00783417" w:rsidRPr="000806B0">
                <w:rPr>
                  <w:rStyle w:val="Lienhypertexte"/>
                  <w:i/>
                  <w:color w:val="024F75" w:themeColor="accent1"/>
                  <w:sz w:val="32"/>
                  <w:szCs w:val="32"/>
                  <w:u w:val="none"/>
                </w:rPr>
                <w:t>dbikeasist@gmail.com</w:t>
              </w:r>
            </w:hyperlink>
          </w:p>
          <w:p w14:paraId="249F644B" w14:textId="35934142" w:rsidR="00783417" w:rsidRPr="000806B0" w:rsidRDefault="00783417" w:rsidP="00D115BE">
            <w:pPr>
              <w:pStyle w:val="Contenu"/>
              <w:numPr>
                <w:ilvl w:val="0"/>
                <w:numId w:val="23"/>
              </w:numPr>
              <w:ind w:left="1950" w:hanging="360"/>
              <w:rPr>
                <w:i/>
                <w:sz w:val="32"/>
                <w:szCs w:val="32"/>
              </w:rPr>
            </w:pPr>
            <w:r w:rsidRPr="000806B0">
              <w:rPr>
                <w:i/>
                <w:sz w:val="32"/>
                <w:szCs w:val="32"/>
              </w:rPr>
              <w:t xml:space="preserve">Page </w:t>
            </w:r>
            <w:proofErr w:type="spellStart"/>
            <w:r w:rsidRPr="000806B0">
              <w:rPr>
                <w:i/>
                <w:sz w:val="32"/>
                <w:szCs w:val="32"/>
              </w:rPr>
              <w:t>facebook</w:t>
            </w:r>
            <w:proofErr w:type="spellEnd"/>
            <w:r w:rsidRPr="000806B0">
              <w:rPr>
                <w:i/>
                <w:sz w:val="32"/>
                <w:szCs w:val="32"/>
              </w:rPr>
              <w:t xml:space="preserve"> : </w:t>
            </w:r>
            <w:proofErr w:type="spellStart"/>
            <w:r w:rsidR="00D069A3" w:rsidRPr="000806B0">
              <w:rPr>
                <w:i/>
                <w:sz w:val="32"/>
                <w:szCs w:val="32"/>
              </w:rPr>
              <w:t>Dba</w:t>
            </w:r>
            <w:proofErr w:type="spellEnd"/>
            <w:r w:rsidR="00D069A3" w:rsidRPr="000806B0">
              <w:rPr>
                <w:i/>
                <w:sz w:val="32"/>
                <w:szCs w:val="32"/>
              </w:rPr>
              <w:t xml:space="preserve"> </w:t>
            </w:r>
            <w:proofErr w:type="spellStart"/>
            <w:r w:rsidR="00D069A3" w:rsidRPr="000806B0">
              <w:rPr>
                <w:i/>
                <w:sz w:val="32"/>
                <w:szCs w:val="32"/>
              </w:rPr>
              <w:t>delhaye</w:t>
            </w:r>
            <w:proofErr w:type="spellEnd"/>
            <w:r w:rsidR="00D069A3" w:rsidRPr="000806B0">
              <w:rPr>
                <w:i/>
                <w:sz w:val="32"/>
                <w:szCs w:val="32"/>
              </w:rPr>
              <w:t xml:space="preserve"> bike assist</w:t>
            </w:r>
          </w:p>
          <w:p w14:paraId="6D3B40D0" w14:textId="1532627A" w:rsidR="00D069A3" w:rsidRPr="000806B0" w:rsidRDefault="00D069A3" w:rsidP="00D069A3">
            <w:pPr>
              <w:pStyle w:val="Contenu"/>
              <w:rPr>
                <w:i/>
                <w:sz w:val="32"/>
                <w:szCs w:val="32"/>
              </w:rPr>
            </w:pPr>
          </w:p>
          <w:p w14:paraId="48F89FFC" w14:textId="0F29CFD7" w:rsidR="00D069A3" w:rsidRPr="000806B0" w:rsidRDefault="00D069A3" w:rsidP="00D115BE">
            <w:pPr>
              <w:pStyle w:val="Contenu"/>
              <w:numPr>
                <w:ilvl w:val="0"/>
                <w:numId w:val="23"/>
              </w:numPr>
              <w:ind w:left="720" w:hanging="360"/>
              <w:rPr>
                <w:b/>
                <w:bCs/>
                <w:i/>
                <w:color w:val="00B050"/>
                <w:sz w:val="32"/>
                <w:szCs w:val="32"/>
              </w:rPr>
            </w:pPr>
            <w:proofErr w:type="spellStart"/>
            <w:r w:rsidRPr="000806B0">
              <w:rPr>
                <w:b/>
                <w:bCs/>
                <w:i/>
                <w:color w:val="00B050"/>
                <w:sz w:val="32"/>
                <w:szCs w:val="32"/>
              </w:rPr>
              <w:t>Deudon</w:t>
            </w:r>
            <w:proofErr w:type="spellEnd"/>
            <w:r w:rsidRPr="000806B0">
              <w:rPr>
                <w:b/>
                <w:bCs/>
                <w:i/>
                <w:color w:val="00B050"/>
                <w:sz w:val="32"/>
                <w:szCs w:val="32"/>
              </w:rPr>
              <w:t xml:space="preserve"> Eric : menuiserie générale, </w:t>
            </w:r>
            <w:r w:rsidR="00BB1D2F" w:rsidRPr="000806B0">
              <w:rPr>
                <w:b/>
                <w:bCs/>
                <w:i/>
                <w:color w:val="00B050"/>
                <w:sz w:val="32"/>
                <w:szCs w:val="32"/>
              </w:rPr>
              <w:t>serrurerie</w:t>
            </w:r>
            <w:r w:rsidRPr="000806B0">
              <w:rPr>
                <w:b/>
                <w:bCs/>
                <w:i/>
                <w:color w:val="00B050"/>
                <w:sz w:val="32"/>
                <w:szCs w:val="32"/>
              </w:rPr>
              <w:t>, fenêtres, portes…</w:t>
            </w:r>
          </w:p>
          <w:p w14:paraId="0E677031" w14:textId="790B745F" w:rsidR="00D069A3" w:rsidRPr="000806B0" w:rsidRDefault="00D069A3" w:rsidP="00D115BE">
            <w:pPr>
              <w:pStyle w:val="Contenu"/>
              <w:numPr>
                <w:ilvl w:val="0"/>
                <w:numId w:val="23"/>
              </w:numPr>
              <w:ind w:left="1950" w:hanging="360"/>
              <w:rPr>
                <w:i/>
                <w:sz w:val="32"/>
                <w:szCs w:val="32"/>
              </w:rPr>
            </w:pPr>
            <w:r w:rsidRPr="000806B0">
              <w:rPr>
                <w:i/>
                <w:sz w:val="32"/>
                <w:szCs w:val="32"/>
              </w:rPr>
              <w:t>13 rue Paul Eluard</w:t>
            </w:r>
          </w:p>
          <w:p w14:paraId="477C5AF2" w14:textId="728B0D2A" w:rsidR="00D069A3" w:rsidRPr="000806B0" w:rsidRDefault="00D069A3" w:rsidP="00D115BE">
            <w:pPr>
              <w:pStyle w:val="Contenu"/>
              <w:numPr>
                <w:ilvl w:val="0"/>
                <w:numId w:val="23"/>
              </w:numPr>
              <w:ind w:left="1950" w:hanging="360"/>
              <w:rPr>
                <w:i/>
                <w:sz w:val="32"/>
                <w:szCs w:val="32"/>
              </w:rPr>
            </w:pPr>
            <w:r w:rsidRPr="000806B0">
              <w:rPr>
                <w:i/>
                <w:sz w:val="32"/>
                <w:szCs w:val="32"/>
              </w:rPr>
              <w:t>03.27.37.11.37 ou 06.21.83.32.47</w:t>
            </w:r>
          </w:p>
          <w:p w14:paraId="5B84FBEB" w14:textId="13731222" w:rsidR="00D069A3" w:rsidRPr="000806B0" w:rsidRDefault="00143C92" w:rsidP="00D115BE">
            <w:pPr>
              <w:pStyle w:val="Contenu"/>
              <w:numPr>
                <w:ilvl w:val="0"/>
                <w:numId w:val="23"/>
              </w:numPr>
              <w:ind w:left="1950" w:hanging="360"/>
              <w:rPr>
                <w:i/>
                <w:color w:val="024F75" w:themeColor="accent1"/>
                <w:sz w:val="32"/>
                <w:szCs w:val="32"/>
              </w:rPr>
            </w:pPr>
            <w:hyperlink r:id="rId30" w:history="1">
              <w:r w:rsidR="00D069A3" w:rsidRPr="000806B0">
                <w:rPr>
                  <w:rStyle w:val="Lienhypertexte"/>
                  <w:i/>
                  <w:color w:val="024F75" w:themeColor="accent1"/>
                  <w:sz w:val="32"/>
                  <w:szCs w:val="32"/>
                  <w:u w:val="none"/>
                </w:rPr>
                <w:t>e.dounange59@gmail.com</w:t>
              </w:r>
            </w:hyperlink>
          </w:p>
          <w:p w14:paraId="408B694F" w14:textId="77777777" w:rsidR="00D069A3" w:rsidRPr="000806B0" w:rsidRDefault="00D069A3" w:rsidP="00D069A3">
            <w:pPr>
              <w:pStyle w:val="Contenu"/>
              <w:rPr>
                <w:i/>
                <w:sz w:val="32"/>
                <w:szCs w:val="32"/>
              </w:rPr>
            </w:pPr>
          </w:p>
          <w:p w14:paraId="045DDDBE" w14:textId="3F53D610" w:rsidR="00D069A3" w:rsidRPr="000806B0" w:rsidRDefault="00D069A3" w:rsidP="00D115BE">
            <w:pPr>
              <w:pStyle w:val="Contenu"/>
              <w:numPr>
                <w:ilvl w:val="0"/>
                <w:numId w:val="23"/>
              </w:numPr>
              <w:ind w:left="720" w:hanging="360"/>
              <w:rPr>
                <w:b/>
                <w:bCs/>
                <w:i/>
                <w:color w:val="00B050"/>
                <w:sz w:val="32"/>
                <w:szCs w:val="32"/>
              </w:rPr>
            </w:pPr>
            <w:r w:rsidRPr="000806B0">
              <w:rPr>
                <w:b/>
                <w:bCs/>
                <w:i/>
                <w:color w:val="00B050"/>
                <w:sz w:val="32"/>
                <w:szCs w:val="32"/>
              </w:rPr>
              <w:t>Fil de tiaré : retouches et couture avec motif polynésien</w:t>
            </w:r>
          </w:p>
          <w:p w14:paraId="0E47FFE7" w14:textId="23787AB8" w:rsidR="00D069A3" w:rsidRPr="000806B0" w:rsidRDefault="00D069A3" w:rsidP="00D115BE">
            <w:pPr>
              <w:pStyle w:val="Contenu"/>
              <w:numPr>
                <w:ilvl w:val="0"/>
                <w:numId w:val="23"/>
              </w:numPr>
              <w:ind w:left="1950" w:hanging="360"/>
              <w:rPr>
                <w:i/>
                <w:sz w:val="32"/>
                <w:szCs w:val="32"/>
              </w:rPr>
            </w:pPr>
            <w:r w:rsidRPr="000806B0">
              <w:rPr>
                <w:i/>
                <w:sz w:val="32"/>
                <w:szCs w:val="32"/>
              </w:rPr>
              <w:t>07.49.42.28.88</w:t>
            </w:r>
          </w:p>
          <w:p w14:paraId="6008B936" w14:textId="79777E4E" w:rsidR="00D069A3" w:rsidRDefault="00143C92" w:rsidP="00D115BE">
            <w:pPr>
              <w:pStyle w:val="Contenu"/>
              <w:numPr>
                <w:ilvl w:val="0"/>
                <w:numId w:val="23"/>
              </w:numPr>
              <w:ind w:left="1950" w:hanging="360"/>
              <w:rPr>
                <w:rStyle w:val="Lienhypertexte"/>
                <w:i/>
                <w:color w:val="024F75" w:themeColor="accent1"/>
                <w:sz w:val="32"/>
                <w:szCs w:val="32"/>
                <w:u w:val="none"/>
              </w:rPr>
            </w:pPr>
            <w:hyperlink r:id="rId31" w:history="1">
              <w:r w:rsidR="00D069A3" w:rsidRPr="000806B0">
                <w:rPr>
                  <w:rStyle w:val="Lienhypertexte"/>
                  <w:i/>
                  <w:color w:val="024F75" w:themeColor="accent1"/>
                  <w:sz w:val="32"/>
                  <w:szCs w:val="32"/>
                  <w:u w:val="none"/>
                </w:rPr>
                <w:t>fildetiare@gmail.com</w:t>
              </w:r>
            </w:hyperlink>
          </w:p>
          <w:p w14:paraId="78357436" w14:textId="561C99BF" w:rsidR="00BB1D2F" w:rsidRPr="00BB1D2F" w:rsidRDefault="00BB1D2F" w:rsidP="00D115BE">
            <w:pPr>
              <w:pStyle w:val="Contenu"/>
              <w:numPr>
                <w:ilvl w:val="0"/>
                <w:numId w:val="23"/>
              </w:numPr>
              <w:ind w:left="1950" w:hanging="360"/>
              <w:rPr>
                <w:i/>
                <w:iCs/>
                <w:color w:val="024F75" w:themeColor="accent1"/>
                <w:sz w:val="32"/>
                <w:szCs w:val="32"/>
              </w:rPr>
            </w:pPr>
            <w:r w:rsidRPr="00BB1D2F">
              <w:rPr>
                <w:rStyle w:val="Lienhypertexte"/>
                <w:i/>
                <w:iCs/>
                <w:color w:val="024F75" w:themeColor="accent1"/>
                <w:sz w:val="32"/>
                <w:szCs w:val="32"/>
                <w:u w:val="none"/>
              </w:rPr>
              <w:t xml:space="preserve">Page </w:t>
            </w:r>
            <w:proofErr w:type="spellStart"/>
            <w:r w:rsidRPr="00BB1D2F">
              <w:rPr>
                <w:rStyle w:val="Lienhypertexte"/>
                <w:i/>
                <w:iCs/>
                <w:color w:val="024F75" w:themeColor="accent1"/>
                <w:sz w:val="32"/>
                <w:szCs w:val="32"/>
                <w:u w:val="none"/>
              </w:rPr>
              <w:t>facebook</w:t>
            </w:r>
            <w:proofErr w:type="spellEnd"/>
            <w:r w:rsidRPr="00BB1D2F">
              <w:rPr>
                <w:rStyle w:val="Lienhypertexte"/>
                <w:i/>
                <w:iCs/>
                <w:color w:val="024F75" w:themeColor="accent1"/>
                <w:sz w:val="32"/>
                <w:szCs w:val="32"/>
                <w:u w:val="none"/>
              </w:rPr>
              <w:t> : fil de tiare</w:t>
            </w:r>
          </w:p>
          <w:p w14:paraId="0D34E2F9" w14:textId="77777777" w:rsidR="008F1CDE" w:rsidRPr="008F1CDE" w:rsidRDefault="008F1CDE" w:rsidP="00BB1D2F">
            <w:pPr>
              <w:pStyle w:val="Contenu"/>
              <w:rPr>
                <w:i/>
                <w:sz w:val="32"/>
                <w:szCs w:val="32"/>
              </w:rPr>
            </w:pPr>
          </w:p>
          <w:p w14:paraId="4D91ED0B" w14:textId="52173223" w:rsidR="00D069A3" w:rsidRPr="000806B0" w:rsidRDefault="008F1CDE" w:rsidP="00D115BE">
            <w:pPr>
              <w:pStyle w:val="Contenu"/>
              <w:numPr>
                <w:ilvl w:val="0"/>
                <w:numId w:val="23"/>
              </w:numPr>
              <w:ind w:left="720" w:hanging="360"/>
              <w:rPr>
                <w:b/>
                <w:bCs/>
                <w:i/>
                <w:sz w:val="32"/>
                <w:szCs w:val="32"/>
              </w:rPr>
            </w:pPr>
            <w:r>
              <w:rPr>
                <w:b/>
                <w:bCs/>
                <w:i/>
                <w:color w:val="00B050"/>
                <w:sz w:val="32"/>
                <w:szCs w:val="32"/>
              </w:rPr>
              <w:t xml:space="preserve">H </w:t>
            </w:r>
            <w:r w:rsidR="00D069A3" w:rsidRPr="000806B0">
              <w:rPr>
                <w:b/>
                <w:bCs/>
                <w:i/>
                <w:color w:val="00B050"/>
                <w:sz w:val="32"/>
                <w:szCs w:val="32"/>
              </w:rPr>
              <w:t xml:space="preserve">Nettoyage : nettoyage intérieur et </w:t>
            </w:r>
            <w:r w:rsidRPr="000806B0">
              <w:rPr>
                <w:b/>
                <w:bCs/>
                <w:i/>
                <w:color w:val="00B050"/>
                <w:sz w:val="32"/>
                <w:szCs w:val="32"/>
              </w:rPr>
              <w:t>extérieur</w:t>
            </w:r>
            <w:r w:rsidR="00D069A3" w:rsidRPr="000806B0">
              <w:rPr>
                <w:b/>
                <w:bCs/>
                <w:i/>
                <w:color w:val="00B050"/>
                <w:sz w:val="32"/>
                <w:szCs w:val="32"/>
              </w:rPr>
              <w:t xml:space="preserve"> automobile</w:t>
            </w:r>
          </w:p>
          <w:p w14:paraId="20CE14B2" w14:textId="2153EC7F" w:rsidR="00D069A3" w:rsidRPr="000806B0" w:rsidRDefault="00D069A3" w:rsidP="00D115BE">
            <w:pPr>
              <w:pStyle w:val="Contenu"/>
              <w:numPr>
                <w:ilvl w:val="0"/>
                <w:numId w:val="23"/>
              </w:numPr>
              <w:ind w:left="1710" w:hanging="360"/>
              <w:rPr>
                <w:i/>
                <w:sz w:val="32"/>
                <w:szCs w:val="32"/>
              </w:rPr>
            </w:pPr>
            <w:r w:rsidRPr="000806B0">
              <w:rPr>
                <w:i/>
                <w:sz w:val="32"/>
                <w:szCs w:val="32"/>
              </w:rPr>
              <w:t>07.50.83.78.89</w:t>
            </w:r>
          </w:p>
          <w:p w14:paraId="2BA48673" w14:textId="6C26B209" w:rsidR="00D069A3" w:rsidRPr="000806B0" w:rsidRDefault="00143C92" w:rsidP="00D115BE">
            <w:pPr>
              <w:pStyle w:val="Contenu"/>
              <w:numPr>
                <w:ilvl w:val="0"/>
                <w:numId w:val="23"/>
              </w:numPr>
              <w:ind w:left="1710" w:hanging="360"/>
              <w:rPr>
                <w:i/>
                <w:color w:val="024F75" w:themeColor="accent1"/>
                <w:sz w:val="32"/>
                <w:szCs w:val="32"/>
              </w:rPr>
            </w:pPr>
            <w:hyperlink r:id="rId32" w:history="1">
              <w:r w:rsidR="00D069A3" w:rsidRPr="000806B0">
                <w:rPr>
                  <w:rStyle w:val="Lienhypertexte"/>
                  <w:i/>
                  <w:color w:val="024F75" w:themeColor="accent1"/>
                  <w:sz w:val="32"/>
                  <w:szCs w:val="32"/>
                  <w:u w:val="none"/>
                </w:rPr>
                <w:t>h.tripoux@gmail.com</w:t>
              </w:r>
            </w:hyperlink>
          </w:p>
          <w:p w14:paraId="307B15A9" w14:textId="6A63D060" w:rsidR="00D069A3" w:rsidRPr="000806B0" w:rsidRDefault="00D069A3" w:rsidP="00D115BE">
            <w:pPr>
              <w:pStyle w:val="Contenu"/>
              <w:numPr>
                <w:ilvl w:val="0"/>
                <w:numId w:val="23"/>
              </w:numPr>
              <w:ind w:left="1710" w:hanging="360"/>
              <w:rPr>
                <w:i/>
                <w:sz w:val="32"/>
                <w:szCs w:val="32"/>
              </w:rPr>
            </w:pPr>
            <w:r w:rsidRPr="000806B0">
              <w:rPr>
                <w:i/>
                <w:sz w:val="32"/>
                <w:szCs w:val="32"/>
              </w:rPr>
              <w:t xml:space="preserve">Page </w:t>
            </w:r>
            <w:proofErr w:type="spellStart"/>
            <w:r w:rsidRPr="000806B0">
              <w:rPr>
                <w:i/>
                <w:sz w:val="32"/>
                <w:szCs w:val="32"/>
              </w:rPr>
              <w:t>facebook</w:t>
            </w:r>
            <w:proofErr w:type="spellEnd"/>
            <w:r w:rsidRPr="000806B0">
              <w:rPr>
                <w:i/>
                <w:sz w:val="32"/>
                <w:szCs w:val="32"/>
              </w:rPr>
              <w:t xml:space="preserve"> : H nettoyage automobile </w:t>
            </w:r>
          </w:p>
          <w:p w14:paraId="2E73BF40" w14:textId="37D0EAE7" w:rsidR="00D069A3" w:rsidRDefault="00D069A3" w:rsidP="00F6313E">
            <w:pPr>
              <w:pStyle w:val="Contenu"/>
              <w:ind w:left="1710"/>
              <w:rPr>
                <w:i/>
                <w:sz w:val="32"/>
                <w:szCs w:val="32"/>
              </w:rPr>
            </w:pPr>
            <w:r w:rsidRPr="000806B0">
              <w:rPr>
                <w:i/>
                <w:sz w:val="32"/>
                <w:szCs w:val="32"/>
              </w:rPr>
              <w:t xml:space="preserve">Instagram : </w:t>
            </w:r>
            <w:proofErr w:type="spellStart"/>
            <w:r w:rsidRPr="000806B0">
              <w:rPr>
                <w:i/>
                <w:sz w:val="32"/>
                <w:szCs w:val="32"/>
              </w:rPr>
              <w:t>hnettoyageautomobile</w:t>
            </w:r>
            <w:proofErr w:type="spellEnd"/>
          </w:p>
          <w:p w14:paraId="64D05F01" w14:textId="61701471" w:rsidR="00F6313E" w:rsidRDefault="00F6313E" w:rsidP="00F6313E">
            <w:pPr>
              <w:pStyle w:val="Contenu"/>
              <w:ind w:left="1710"/>
              <w:rPr>
                <w:i/>
                <w:sz w:val="32"/>
                <w:szCs w:val="32"/>
              </w:rPr>
            </w:pPr>
          </w:p>
          <w:p w14:paraId="23CD106A" w14:textId="09669CB0" w:rsidR="00BB1D2F" w:rsidRDefault="00BB1D2F" w:rsidP="00F6313E">
            <w:pPr>
              <w:pStyle w:val="Contenu"/>
              <w:ind w:left="1710"/>
              <w:rPr>
                <w:i/>
                <w:sz w:val="32"/>
                <w:szCs w:val="32"/>
              </w:rPr>
            </w:pPr>
          </w:p>
          <w:p w14:paraId="4095D1C6" w14:textId="77777777" w:rsidR="00BB1D2F" w:rsidRDefault="00BB1D2F" w:rsidP="00F6313E">
            <w:pPr>
              <w:pStyle w:val="Contenu"/>
              <w:ind w:left="1710"/>
              <w:rPr>
                <w:i/>
                <w:sz w:val="32"/>
                <w:szCs w:val="32"/>
              </w:rPr>
            </w:pPr>
          </w:p>
          <w:p w14:paraId="256170C1" w14:textId="262F5596" w:rsidR="00BB1D2F" w:rsidRDefault="00BB1D2F" w:rsidP="00F6313E">
            <w:pPr>
              <w:pStyle w:val="Contenu"/>
              <w:ind w:left="1710"/>
              <w:rPr>
                <w:i/>
                <w:sz w:val="32"/>
                <w:szCs w:val="32"/>
              </w:rPr>
            </w:pPr>
          </w:p>
          <w:p w14:paraId="00F31B2F" w14:textId="77777777" w:rsidR="00BB1D2F" w:rsidRPr="000806B0" w:rsidRDefault="00BB1D2F" w:rsidP="00F6313E">
            <w:pPr>
              <w:pStyle w:val="Contenu"/>
              <w:ind w:left="1710"/>
              <w:rPr>
                <w:i/>
                <w:sz w:val="32"/>
                <w:szCs w:val="32"/>
              </w:rPr>
            </w:pPr>
          </w:p>
          <w:p w14:paraId="300A5FC5" w14:textId="66C0F78E" w:rsidR="00D069A3" w:rsidRPr="000806B0" w:rsidRDefault="00D069A3" w:rsidP="00D115BE">
            <w:pPr>
              <w:pStyle w:val="Contenu"/>
              <w:numPr>
                <w:ilvl w:val="0"/>
                <w:numId w:val="23"/>
              </w:numPr>
              <w:ind w:left="720" w:hanging="360"/>
              <w:rPr>
                <w:b/>
                <w:bCs/>
                <w:i/>
                <w:color w:val="00B050"/>
                <w:sz w:val="32"/>
                <w:szCs w:val="32"/>
              </w:rPr>
            </w:pPr>
            <w:r w:rsidRPr="000806B0">
              <w:rPr>
                <w:b/>
                <w:bCs/>
                <w:i/>
                <w:color w:val="00B050"/>
                <w:sz w:val="32"/>
                <w:szCs w:val="32"/>
              </w:rPr>
              <w:t xml:space="preserve">LIETARD </w:t>
            </w:r>
            <w:r w:rsidR="00BB1D2F" w:rsidRPr="000806B0">
              <w:rPr>
                <w:b/>
                <w:bCs/>
                <w:i/>
                <w:color w:val="00B050"/>
                <w:sz w:val="32"/>
                <w:szCs w:val="32"/>
              </w:rPr>
              <w:t>Bâtiment</w:t>
            </w:r>
            <w:r w:rsidRPr="000806B0">
              <w:rPr>
                <w:b/>
                <w:bCs/>
                <w:i/>
                <w:color w:val="00B050"/>
                <w:sz w:val="32"/>
                <w:szCs w:val="32"/>
              </w:rPr>
              <w:t xml:space="preserve"> </w:t>
            </w:r>
          </w:p>
          <w:p w14:paraId="5DD92202" w14:textId="17BBBBF0" w:rsidR="00D069A3" w:rsidRPr="000806B0" w:rsidRDefault="00D069A3" w:rsidP="00D115BE">
            <w:pPr>
              <w:pStyle w:val="Contenu"/>
              <w:numPr>
                <w:ilvl w:val="0"/>
                <w:numId w:val="23"/>
              </w:numPr>
              <w:ind w:left="1530" w:hanging="360"/>
              <w:rPr>
                <w:i/>
                <w:sz w:val="32"/>
                <w:szCs w:val="32"/>
              </w:rPr>
            </w:pPr>
            <w:r w:rsidRPr="000806B0">
              <w:rPr>
                <w:i/>
                <w:sz w:val="32"/>
                <w:szCs w:val="32"/>
              </w:rPr>
              <w:t>03.27.78.64.54</w:t>
            </w:r>
          </w:p>
          <w:p w14:paraId="2B7721F9" w14:textId="145F19F6" w:rsidR="00D069A3" w:rsidRPr="000806B0" w:rsidRDefault="00D069A3" w:rsidP="00D069A3">
            <w:pPr>
              <w:pStyle w:val="Contenu"/>
              <w:rPr>
                <w:i/>
                <w:sz w:val="32"/>
                <w:szCs w:val="32"/>
              </w:rPr>
            </w:pPr>
          </w:p>
          <w:p w14:paraId="1F73B74E" w14:textId="540EC3A5" w:rsidR="00D069A3" w:rsidRPr="000806B0" w:rsidRDefault="00D069A3" w:rsidP="00D115BE">
            <w:pPr>
              <w:pStyle w:val="Contenu"/>
              <w:numPr>
                <w:ilvl w:val="0"/>
                <w:numId w:val="23"/>
              </w:numPr>
              <w:ind w:left="720" w:hanging="360"/>
              <w:rPr>
                <w:b/>
                <w:bCs/>
                <w:i/>
                <w:color w:val="00B050"/>
                <w:sz w:val="32"/>
                <w:szCs w:val="32"/>
              </w:rPr>
            </w:pPr>
            <w:r w:rsidRPr="000806B0">
              <w:rPr>
                <w:b/>
                <w:bCs/>
                <w:i/>
                <w:color w:val="00B050"/>
                <w:sz w:val="32"/>
                <w:szCs w:val="32"/>
              </w:rPr>
              <w:t>M/B Toiture</w:t>
            </w:r>
          </w:p>
          <w:p w14:paraId="55747233" w14:textId="43C4123A" w:rsidR="00C90FCD" w:rsidRPr="000806B0" w:rsidRDefault="00C90FCD" w:rsidP="00D115BE">
            <w:pPr>
              <w:pStyle w:val="Contenu"/>
              <w:numPr>
                <w:ilvl w:val="0"/>
                <w:numId w:val="23"/>
              </w:numPr>
              <w:ind w:left="1530" w:hanging="360"/>
              <w:rPr>
                <w:i/>
                <w:sz w:val="32"/>
                <w:szCs w:val="32"/>
              </w:rPr>
            </w:pPr>
            <w:r w:rsidRPr="000806B0">
              <w:rPr>
                <w:i/>
                <w:sz w:val="32"/>
                <w:szCs w:val="32"/>
              </w:rPr>
              <w:t>06.19.69.27.50</w:t>
            </w:r>
          </w:p>
          <w:p w14:paraId="53FC26E4" w14:textId="0B6CE148" w:rsidR="00C90FCD" w:rsidRPr="000806B0" w:rsidRDefault="00C90FCD" w:rsidP="00C90FCD">
            <w:pPr>
              <w:pStyle w:val="Contenu"/>
              <w:rPr>
                <w:i/>
                <w:sz w:val="32"/>
                <w:szCs w:val="32"/>
              </w:rPr>
            </w:pPr>
          </w:p>
          <w:p w14:paraId="6B0B4292" w14:textId="45C0E787" w:rsidR="00C90FCD" w:rsidRPr="000806B0" w:rsidRDefault="00C90FCD" w:rsidP="00D115BE">
            <w:pPr>
              <w:pStyle w:val="Contenu"/>
              <w:numPr>
                <w:ilvl w:val="0"/>
                <w:numId w:val="23"/>
              </w:numPr>
              <w:ind w:left="720" w:hanging="360"/>
              <w:rPr>
                <w:b/>
                <w:bCs/>
                <w:i/>
                <w:color w:val="00B050"/>
                <w:sz w:val="32"/>
                <w:szCs w:val="32"/>
              </w:rPr>
            </w:pPr>
            <w:r w:rsidRPr="000806B0">
              <w:rPr>
                <w:b/>
                <w:bCs/>
                <w:i/>
                <w:color w:val="00B050"/>
                <w:sz w:val="32"/>
                <w:szCs w:val="32"/>
              </w:rPr>
              <w:t xml:space="preserve">Nuances de douceurs : soins, </w:t>
            </w:r>
            <w:r w:rsidR="00BB1D2F">
              <w:rPr>
                <w:b/>
                <w:bCs/>
                <w:i/>
                <w:color w:val="00B050"/>
                <w:sz w:val="32"/>
                <w:szCs w:val="32"/>
              </w:rPr>
              <w:t>é</w:t>
            </w:r>
            <w:r w:rsidRPr="000806B0">
              <w:rPr>
                <w:b/>
                <w:bCs/>
                <w:i/>
                <w:color w:val="00B050"/>
                <w:sz w:val="32"/>
                <w:szCs w:val="32"/>
              </w:rPr>
              <w:t>pilations, maquillages, manucures</w:t>
            </w:r>
          </w:p>
          <w:p w14:paraId="14229F4D" w14:textId="742F6C97" w:rsidR="00C90FCD" w:rsidRPr="000806B0" w:rsidRDefault="00C90FCD" w:rsidP="00D115BE">
            <w:pPr>
              <w:pStyle w:val="Contenu"/>
              <w:numPr>
                <w:ilvl w:val="0"/>
                <w:numId w:val="23"/>
              </w:numPr>
              <w:ind w:left="1530" w:hanging="360"/>
              <w:rPr>
                <w:i/>
                <w:sz w:val="32"/>
                <w:szCs w:val="32"/>
              </w:rPr>
            </w:pPr>
            <w:r w:rsidRPr="000806B0">
              <w:rPr>
                <w:i/>
                <w:sz w:val="32"/>
                <w:szCs w:val="32"/>
              </w:rPr>
              <w:t>Soins à domicile par Cassandra</w:t>
            </w:r>
          </w:p>
          <w:p w14:paraId="5A65CE12" w14:textId="783C7BEF" w:rsidR="00C90FCD" w:rsidRPr="000806B0" w:rsidRDefault="00C90FCD" w:rsidP="00D115BE">
            <w:pPr>
              <w:pStyle w:val="Contenu"/>
              <w:numPr>
                <w:ilvl w:val="0"/>
                <w:numId w:val="23"/>
              </w:numPr>
              <w:ind w:left="1530" w:hanging="360"/>
              <w:rPr>
                <w:i/>
                <w:sz w:val="32"/>
                <w:szCs w:val="32"/>
              </w:rPr>
            </w:pPr>
            <w:r w:rsidRPr="000806B0">
              <w:rPr>
                <w:i/>
                <w:sz w:val="32"/>
                <w:szCs w:val="32"/>
              </w:rPr>
              <w:t>06.15.11.44.40</w:t>
            </w:r>
          </w:p>
          <w:p w14:paraId="436B6760" w14:textId="1B321085" w:rsidR="00C90FCD" w:rsidRPr="000806B0" w:rsidRDefault="00C90FCD" w:rsidP="00D115BE">
            <w:pPr>
              <w:pStyle w:val="Contenu"/>
              <w:numPr>
                <w:ilvl w:val="0"/>
                <w:numId w:val="23"/>
              </w:numPr>
              <w:ind w:left="1530" w:hanging="360"/>
              <w:rPr>
                <w:i/>
                <w:sz w:val="32"/>
                <w:szCs w:val="32"/>
              </w:rPr>
            </w:pPr>
            <w:r w:rsidRPr="000806B0">
              <w:rPr>
                <w:i/>
                <w:sz w:val="32"/>
                <w:szCs w:val="32"/>
              </w:rPr>
              <w:t xml:space="preserve">Page </w:t>
            </w:r>
            <w:proofErr w:type="spellStart"/>
            <w:r w:rsidRPr="000806B0">
              <w:rPr>
                <w:i/>
                <w:sz w:val="32"/>
                <w:szCs w:val="32"/>
              </w:rPr>
              <w:t>facebook</w:t>
            </w:r>
            <w:proofErr w:type="spellEnd"/>
            <w:r w:rsidRPr="000806B0">
              <w:rPr>
                <w:i/>
                <w:sz w:val="32"/>
                <w:szCs w:val="32"/>
              </w:rPr>
              <w:t> : nuances de douceurs</w:t>
            </w:r>
          </w:p>
          <w:p w14:paraId="6AB07DA1" w14:textId="0FD075FD" w:rsidR="00C90FCD" w:rsidRPr="000806B0" w:rsidRDefault="00C90FCD" w:rsidP="00C90FCD">
            <w:pPr>
              <w:pStyle w:val="Contenu"/>
              <w:rPr>
                <w:i/>
                <w:sz w:val="32"/>
                <w:szCs w:val="32"/>
              </w:rPr>
            </w:pPr>
          </w:p>
          <w:p w14:paraId="4B4B1EFC" w14:textId="57F86C55" w:rsidR="00C90FCD" w:rsidRPr="000806B0" w:rsidRDefault="00860BC3" w:rsidP="00D115BE">
            <w:pPr>
              <w:pStyle w:val="Contenu"/>
              <w:numPr>
                <w:ilvl w:val="0"/>
                <w:numId w:val="23"/>
              </w:numPr>
              <w:ind w:left="720" w:hanging="360"/>
              <w:rPr>
                <w:i/>
                <w:sz w:val="32"/>
                <w:szCs w:val="32"/>
              </w:rPr>
            </w:pPr>
            <w:r w:rsidRPr="000806B0">
              <w:rPr>
                <w:b/>
                <w:bCs/>
                <w:i/>
                <w:color w:val="00B050"/>
                <w:sz w:val="32"/>
                <w:szCs w:val="32"/>
              </w:rPr>
              <w:t xml:space="preserve">S.R.D.C 59 </w:t>
            </w:r>
            <w:proofErr w:type="spellStart"/>
            <w:r w:rsidRPr="000806B0">
              <w:rPr>
                <w:b/>
                <w:bCs/>
                <w:i/>
                <w:color w:val="00B050"/>
                <w:sz w:val="32"/>
                <w:szCs w:val="32"/>
              </w:rPr>
              <w:t>Demade</w:t>
            </w:r>
            <w:proofErr w:type="spellEnd"/>
            <w:r w:rsidRPr="000806B0">
              <w:rPr>
                <w:b/>
                <w:bCs/>
                <w:i/>
                <w:color w:val="00B050"/>
                <w:sz w:val="32"/>
                <w:szCs w:val="32"/>
              </w:rPr>
              <w:t> : multi-services, maçon, carreleur</w:t>
            </w:r>
          </w:p>
          <w:p w14:paraId="7060D078" w14:textId="4D5AAE0C" w:rsidR="00860BC3" w:rsidRPr="000806B0" w:rsidRDefault="00860BC3" w:rsidP="00D115BE">
            <w:pPr>
              <w:pStyle w:val="Contenu"/>
              <w:numPr>
                <w:ilvl w:val="0"/>
                <w:numId w:val="23"/>
              </w:numPr>
              <w:ind w:left="1620" w:hanging="360"/>
              <w:rPr>
                <w:i/>
                <w:sz w:val="32"/>
                <w:szCs w:val="32"/>
              </w:rPr>
            </w:pPr>
            <w:r w:rsidRPr="000806B0">
              <w:rPr>
                <w:i/>
                <w:sz w:val="32"/>
                <w:szCs w:val="32"/>
              </w:rPr>
              <w:t>07.71.18.97.61</w:t>
            </w:r>
          </w:p>
          <w:p w14:paraId="2AD3E0FF" w14:textId="48B8872F" w:rsidR="00860BC3" w:rsidRPr="000806B0" w:rsidRDefault="00143C92" w:rsidP="00D115BE">
            <w:pPr>
              <w:pStyle w:val="Contenu"/>
              <w:numPr>
                <w:ilvl w:val="0"/>
                <w:numId w:val="23"/>
              </w:numPr>
              <w:ind w:left="1620" w:hanging="360"/>
              <w:rPr>
                <w:i/>
                <w:color w:val="024F75" w:themeColor="accent1"/>
                <w:sz w:val="32"/>
                <w:szCs w:val="32"/>
              </w:rPr>
            </w:pPr>
            <w:hyperlink r:id="rId33" w:history="1">
              <w:r w:rsidR="00860BC3" w:rsidRPr="000806B0">
                <w:rPr>
                  <w:rStyle w:val="Lienhypertexte"/>
                  <w:i/>
                  <w:color w:val="024F75" w:themeColor="accent1"/>
                  <w:sz w:val="32"/>
                  <w:szCs w:val="32"/>
                  <w:u w:val="none"/>
                </w:rPr>
                <w:t>Remy.demade@hotmail.com</w:t>
              </w:r>
            </w:hyperlink>
          </w:p>
          <w:p w14:paraId="0F34B48E" w14:textId="6A8A8E4E" w:rsidR="00860BC3" w:rsidRPr="000806B0" w:rsidRDefault="00860BC3" w:rsidP="00860BC3">
            <w:pPr>
              <w:pStyle w:val="Contenu"/>
              <w:rPr>
                <w:i/>
                <w:sz w:val="32"/>
                <w:szCs w:val="32"/>
              </w:rPr>
            </w:pPr>
          </w:p>
          <w:p w14:paraId="608234C7" w14:textId="4F25AEAC" w:rsidR="00860BC3" w:rsidRPr="000806B0" w:rsidRDefault="00860BC3" w:rsidP="00D115BE">
            <w:pPr>
              <w:pStyle w:val="Contenu"/>
              <w:numPr>
                <w:ilvl w:val="0"/>
                <w:numId w:val="23"/>
              </w:numPr>
              <w:ind w:left="720" w:hanging="360"/>
              <w:rPr>
                <w:b/>
                <w:bCs/>
                <w:i/>
                <w:color w:val="00B050"/>
                <w:sz w:val="32"/>
                <w:szCs w:val="32"/>
              </w:rPr>
            </w:pPr>
            <w:r w:rsidRPr="000806B0">
              <w:rPr>
                <w:b/>
                <w:bCs/>
                <w:i/>
                <w:color w:val="00B050"/>
                <w:sz w:val="32"/>
                <w:szCs w:val="32"/>
              </w:rPr>
              <w:t>Un poil de douceur : toilettage à domicile par Peggy</w:t>
            </w:r>
          </w:p>
          <w:p w14:paraId="73AAE6F4" w14:textId="52FC0147" w:rsidR="00860BC3" w:rsidRPr="000806B0" w:rsidRDefault="00860BC3" w:rsidP="00D115BE">
            <w:pPr>
              <w:pStyle w:val="Contenu"/>
              <w:numPr>
                <w:ilvl w:val="0"/>
                <w:numId w:val="23"/>
              </w:numPr>
              <w:ind w:left="1440" w:hanging="360"/>
              <w:rPr>
                <w:i/>
                <w:sz w:val="32"/>
                <w:szCs w:val="32"/>
              </w:rPr>
            </w:pPr>
            <w:r w:rsidRPr="000806B0">
              <w:rPr>
                <w:i/>
                <w:sz w:val="32"/>
                <w:szCs w:val="32"/>
              </w:rPr>
              <w:t>06.73.25.04.04</w:t>
            </w:r>
          </w:p>
          <w:p w14:paraId="28C9E63F" w14:textId="68A2ED2A" w:rsidR="00860BC3" w:rsidRPr="000806B0" w:rsidRDefault="00860BC3" w:rsidP="00D115BE">
            <w:pPr>
              <w:pStyle w:val="Contenu"/>
              <w:numPr>
                <w:ilvl w:val="0"/>
                <w:numId w:val="23"/>
              </w:numPr>
              <w:ind w:left="1440" w:hanging="360"/>
              <w:rPr>
                <w:i/>
                <w:sz w:val="32"/>
                <w:szCs w:val="32"/>
              </w:rPr>
            </w:pPr>
            <w:r w:rsidRPr="000806B0">
              <w:rPr>
                <w:i/>
                <w:sz w:val="32"/>
                <w:szCs w:val="32"/>
              </w:rPr>
              <w:t xml:space="preserve">Du lundi au samedi de 8h à 18h </w:t>
            </w:r>
          </w:p>
          <w:p w14:paraId="4D714FC8" w14:textId="71B50429" w:rsidR="00860BC3" w:rsidRPr="000806B0" w:rsidRDefault="00860BC3" w:rsidP="00D115BE">
            <w:pPr>
              <w:pStyle w:val="Contenu"/>
              <w:numPr>
                <w:ilvl w:val="0"/>
                <w:numId w:val="23"/>
              </w:numPr>
              <w:ind w:left="1440" w:hanging="360"/>
              <w:rPr>
                <w:i/>
                <w:sz w:val="32"/>
                <w:szCs w:val="32"/>
              </w:rPr>
            </w:pPr>
            <w:r w:rsidRPr="000806B0">
              <w:rPr>
                <w:i/>
                <w:sz w:val="32"/>
                <w:szCs w:val="32"/>
              </w:rPr>
              <w:t xml:space="preserve">Page </w:t>
            </w:r>
            <w:proofErr w:type="spellStart"/>
            <w:r w:rsidRPr="000806B0">
              <w:rPr>
                <w:i/>
                <w:sz w:val="32"/>
                <w:szCs w:val="32"/>
              </w:rPr>
              <w:t>facebook</w:t>
            </w:r>
            <w:proofErr w:type="spellEnd"/>
            <w:r w:rsidRPr="000806B0">
              <w:rPr>
                <w:i/>
                <w:sz w:val="32"/>
                <w:szCs w:val="32"/>
              </w:rPr>
              <w:t> : un poil de douceur</w:t>
            </w:r>
          </w:p>
          <w:p w14:paraId="486D81F2" w14:textId="2C1EEDDE" w:rsidR="00860BC3" w:rsidRDefault="00860BC3" w:rsidP="00860BC3">
            <w:pPr>
              <w:pStyle w:val="Contenu"/>
              <w:rPr>
                <w:i/>
                <w:sz w:val="36"/>
              </w:rPr>
            </w:pPr>
          </w:p>
          <w:p w14:paraId="39982608" w14:textId="34A93876" w:rsidR="00860BC3" w:rsidRDefault="008F1CDE" w:rsidP="00860BC3">
            <w:pPr>
              <w:pStyle w:val="Contenu"/>
              <w:rPr>
                <w:i/>
                <w:sz w:val="36"/>
              </w:rPr>
            </w:pPr>
            <w:r>
              <w:rPr>
                <w:i/>
                <w:noProof/>
                <w:sz w:val="36"/>
              </w:rPr>
              <mc:AlternateContent>
                <mc:Choice Requires="wps">
                  <w:drawing>
                    <wp:anchor distT="0" distB="0" distL="114300" distR="114300" simplePos="0" relativeHeight="251684864" behindDoc="0" locked="0" layoutInCell="1" allowOverlap="1" wp14:anchorId="5AE7D3E4" wp14:editId="015EA354">
                      <wp:simplePos x="0" y="0"/>
                      <wp:positionH relativeFrom="column">
                        <wp:posOffset>1000760</wp:posOffset>
                      </wp:positionH>
                      <wp:positionV relativeFrom="paragraph">
                        <wp:posOffset>93980</wp:posOffset>
                      </wp:positionV>
                      <wp:extent cx="5010150" cy="2381250"/>
                      <wp:effectExtent l="95250" t="57150" r="114300" b="152400"/>
                      <wp:wrapNone/>
                      <wp:docPr id="93" name="Rectangle 93"/>
                      <wp:cNvGraphicFramePr/>
                      <a:graphic xmlns:a="http://schemas.openxmlformats.org/drawingml/2006/main">
                        <a:graphicData uri="http://schemas.microsoft.com/office/word/2010/wordprocessingShape">
                          <wps:wsp>
                            <wps:cNvSpPr/>
                            <wps:spPr>
                              <a:xfrm>
                                <a:off x="0" y="0"/>
                                <a:ext cx="5010150" cy="2381250"/>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798A082E" w14:textId="34C9E1F0" w:rsidR="008F1CDE" w:rsidRPr="008F1CDE" w:rsidRDefault="008F1CDE" w:rsidP="008F1CDE">
                                  <w:pPr>
                                    <w:jc w:val="center"/>
                                    <w:rPr>
                                      <w:b w:val="0"/>
                                      <w:bCs/>
                                      <w:sz w:val="40"/>
                                      <w:szCs w:val="40"/>
                                    </w:rPr>
                                  </w:pPr>
                                  <w:r w:rsidRPr="008F1CDE">
                                    <w:rPr>
                                      <w:b w:val="0"/>
                                      <w:bCs/>
                                      <w:sz w:val="40"/>
                                      <w:szCs w:val="40"/>
                                    </w:rPr>
                                    <w:t xml:space="preserve">Retrouvez toutes les </w:t>
                                  </w:r>
                                  <w:r w:rsidR="00A17323" w:rsidRPr="008F1CDE">
                                    <w:rPr>
                                      <w:b w:val="0"/>
                                      <w:bCs/>
                                      <w:sz w:val="40"/>
                                      <w:szCs w:val="40"/>
                                    </w:rPr>
                                    <w:t>informations de</w:t>
                                  </w:r>
                                  <w:r w:rsidRPr="008F1CDE">
                                    <w:rPr>
                                      <w:b w:val="0"/>
                                      <w:bCs/>
                                      <w:sz w:val="40"/>
                                      <w:szCs w:val="40"/>
                                    </w:rPr>
                                    <w:t xml:space="preserve"> nos professionnels sur le site de la mairie :</w:t>
                                  </w:r>
                                </w:p>
                                <w:p w14:paraId="223A4BD6" w14:textId="502B16B2" w:rsidR="008F1CDE" w:rsidRPr="008F1CDE" w:rsidRDefault="00143C92" w:rsidP="008F1CDE">
                                  <w:pPr>
                                    <w:jc w:val="center"/>
                                    <w:rPr>
                                      <w:b w:val="0"/>
                                      <w:bCs/>
                                      <w:sz w:val="40"/>
                                      <w:szCs w:val="40"/>
                                    </w:rPr>
                                  </w:pPr>
                                  <w:hyperlink r:id="rId34" w:history="1">
                                    <w:r w:rsidR="008F1CDE" w:rsidRPr="008F1CDE">
                                      <w:rPr>
                                        <w:rStyle w:val="Lienhypertexte"/>
                                        <w:b w:val="0"/>
                                        <w:bCs/>
                                        <w:sz w:val="40"/>
                                        <w:szCs w:val="40"/>
                                      </w:rPr>
                                      <w:t>www.saintvaastencambresis.fr</w:t>
                                    </w:r>
                                  </w:hyperlink>
                                </w:p>
                                <w:p w14:paraId="53C717FC" w14:textId="77777777" w:rsidR="008F1CDE" w:rsidRPr="008F1CDE" w:rsidRDefault="008F1CDE" w:rsidP="008F1CDE">
                                  <w:pPr>
                                    <w:rPr>
                                      <w:b w:val="0"/>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7D3E4" id="Rectangle 93" o:spid="_x0000_s1028" style="position:absolute;margin-left:78.8pt;margin-top:7.4pt;width:394.5pt;height:1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" fillcolor="#c1d9cb [3208]" strokecolor="#c1d9cb [3208]" strokeweight="1pt">
                      <v:fill color2="#cde0d5 [2584]" rotate="t" angle="180" colors="0 #a3c5b1;40632f #bedcca;1 #cce5d6" focus="100%" type="gradient"/>
                      <v:shadow on="t" color="black" opacity="40092f" origin=",.5" offset="0,3pt"/>
                      <v:textbox>
                        <w:txbxContent>
                          <w:p w14:paraId="798A082E" w14:textId="34C9E1F0" w:rsidR="008F1CDE" w:rsidRPr="008F1CDE" w:rsidRDefault="008F1CDE" w:rsidP="008F1CDE">
                            <w:pPr>
                              <w:jc w:val="center"/>
                              <w:rPr>
                                <w:b w:val="0"/>
                                <w:bCs/>
                                <w:sz w:val="40"/>
                                <w:szCs w:val="40"/>
                              </w:rPr>
                            </w:pPr>
                            <w:r w:rsidRPr="008F1CDE">
                              <w:rPr>
                                <w:b w:val="0"/>
                                <w:bCs/>
                                <w:sz w:val="40"/>
                                <w:szCs w:val="40"/>
                              </w:rPr>
                              <w:t xml:space="preserve">Retrouvez toutes les </w:t>
                            </w:r>
                            <w:r w:rsidR="00A17323" w:rsidRPr="008F1CDE">
                              <w:rPr>
                                <w:b w:val="0"/>
                                <w:bCs/>
                                <w:sz w:val="40"/>
                                <w:szCs w:val="40"/>
                              </w:rPr>
                              <w:t>informations de</w:t>
                            </w:r>
                            <w:r w:rsidRPr="008F1CDE">
                              <w:rPr>
                                <w:b w:val="0"/>
                                <w:bCs/>
                                <w:sz w:val="40"/>
                                <w:szCs w:val="40"/>
                              </w:rPr>
                              <w:t xml:space="preserve"> nos professionnels sur le site de la mairie :</w:t>
                            </w:r>
                          </w:p>
                          <w:p w14:paraId="223A4BD6" w14:textId="502B16B2" w:rsidR="008F1CDE" w:rsidRPr="008F1CDE" w:rsidRDefault="00143C92" w:rsidP="008F1CDE">
                            <w:pPr>
                              <w:jc w:val="center"/>
                              <w:rPr>
                                <w:b w:val="0"/>
                                <w:bCs/>
                                <w:sz w:val="40"/>
                                <w:szCs w:val="40"/>
                              </w:rPr>
                            </w:pPr>
                            <w:hyperlink r:id="rId35" w:history="1">
                              <w:r w:rsidR="008F1CDE" w:rsidRPr="008F1CDE">
                                <w:rPr>
                                  <w:rStyle w:val="Lienhypertexte"/>
                                  <w:b w:val="0"/>
                                  <w:bCs/>
                                  <w:sz w:val="40"/>
                                  <w:szCs w:val="40"/>
                                </w:rPr>
                                <w:t>www.saintvaastencambresis.fr</w:t>
                              </w:r>
                            </w:hyperlink>
                          </w:p>
                          <w:p w14:paraId="53C717FC" w14:textId="77777777" w:rsidR="008F1CDE" w:rsidRPr="008F1CDE" w:rsidRDefault="008F1CDE" w:rsidP="008F1CDE">
                            <w:pPr>
                              <w:rPr>
                                <w:b w:val="0"/>
                                <w:bCs/>
                                <w:sz w:val="36"/>
                                <w:szCs w:val="36"/>
                              </w:rPr>
                            </w:pPr>
                          </w:p>
                        </w:txbxContent>
                      </v:textbox>
                    </v:rect>
                  </w:pict>
                </mc:Fallback>
              </mc:AlternateContent>
            </w:r>
          </w:p>
          <w:p w14:paraId="5132AED5" w14:textId="206A0051" w:rsidR="000806B0" w:rsidRPr="008F1CDE" w:rsidRDefault="000806B0" w:rsidP="00860BC3">
            <w:pPr>
              <w:pStyle w:val="Contenu"/>
              <w:rPr>
                <w:iCs/>
                <w:sz w:val="36"/>
              </w:rPr>
            </w:pPr>
          </w:p>
          <w:p w14:paraId="1D9ADC39" w14:textId="58FF4468" w:rsidR="000806B0" w:rsidRDefault="000806B0" w:rsidP="00860BC3">
            <w:pPr>
              <w:pStyle w:val="Contenu"/>
              <w:rPr>
                <w:i/>
                <w:sz w:val="36"/>
              </w:rPr>
            </w:pPr>
          </w:p>
          <w:p w14:paraId="53F0317B" w14:textId="77777777" w:rsidR="000806B0" w:rsidRDefault="000806B0" w:rsidP="00860BC3">
            <w:pPr>
              <w:pStyle w:val="Contenu"/>
              <w:rPr>
                <w:i/>
                <w:sz w:val="36"/>
              </w:rPr>
            </w:pPr>
          </w:p>
          <w:p w14:paraId="62D9DF34" w14:textId="40F42520" w:rsidR="00860BC3" w:rsidRDefault="00860BC3" w:rsidP="00860BC3">
            <w:pPr>
              <w:pStyle w:val="Contenu"/>
              <w:rPr>
                <w:i/>
                <w:sz w:val="36"/>
              </w:rPr>
            </w:pPr>
          </w:p>
          <w:p w14:paraId="71411F14" w14:textId="6A523607" w:rsidR="008F1CDE" w:rsidRDefault="008F1CDE" w:rsidP="00860BC3">
            <w:pPr>
              <w:pStyle w:val="Contenu"/>
              <w:rPr>
                <w:i/>
                <w:sz w:val="36"/>
              </w:rPr>
            </w:pPr>
          </w:p>
          <w:p w14:paraId="6EEF9CCE" w14:textId="795F8B1C" w:rsidR="008F1CDE" w:rsidRDefault="008F1CDE" w:rsidP="00860BC3">
            <w:pPr>
              <w:pStyle w:val="Contenu"/>
              <w:rPr>
                <w:i/>
                <w:sz w:val="36"/>
              </w:rPr>
            </w:pPr>
          </w:p>
          <w:p w14:paraId="6168B02C" w14:textId="083B83B2" w:rsidR="008F1CDE" w:rsidRDefault="008F1CDE" w:rsidP="00860BC3">
            <w:pPr>
              <w:pStyle w:val="Contenu"/>
              <w:rPr>
                <w:i/>
                <w:sz w:val="36"/>
              </w:rPr>
            </w:pPr>
          </w:p>
          <w:p w14:paraId="3B699872" w14:textId="77777777" w:rsidR="008F1CDE" w:rsidRDefault="008F1CDE" w:rsidP="00860BC3">
            <w:pPr>
              <w:pStyle w:val="Contenu"/>
              <w:rPr>
                <w:i/>
                <w:sz w:val="36"/>
              </w:rPr>
            </w:pPr>
          </w:p>
          <w:p w14:paraId="5D179B8C" w14:textId="5CE63C5D" w:rsidR="00860BC3" w:rsidRPr="003D0AC0" w:rsidRDefault="00860BC3" w:rsidP="00D115BE">
            <w:pPr>
              <w:pStyle w:val="Contenu"/>
              <w:numPr>
                <w:ilvl w:val="0"/>
                <w:numId w:val="23"/>
              </w:numPr>
              <w:ind w:left="720" w:hanging="360"/>
              <w:rPr>
                <w:iCs/>
                <w:sz w:val="36"/>
                <w:u w:val="single"/>
              </w:rPr>
            </w:pPr>
            <w:r w:rsidRPr="003D0AC0">
              <w:rPr>
                <w:iCs/>
                <w:sz w:val="36"/>
                <w:u w:val="single"/>
              </w:rPr>
              <w:lastRenderedPageBreak/>
              <w:t>COMMUNICATION</w:t>
            </w:r>
          </w:p>
          <w:p w14:paraId="09D6AC0D" w14:textId="0B931FBB" w:rsidR="00860BC3" w:rsidRPr="003D0AC0" w:rsidRDefault="00860BC3" w:rsidP="00860BC3">
            <w:pPr>
              <w:pStyle w:val="Contenu"/>
              <w:rPr>
                <w:iCs/>
                <w:sz w:val="36"/>
              </w:rPr>
            </w:pPr>
          </w:p>
          <w:p w14:paraId="2634F478" w14:textId="23C90EE4" w:rsidR="00860BC3" w:rsidRDefault="003D0AC0" w:rsidP="00860BC3">
            <w:pPr>
              <w:pStyle w:val="Contenu"/>
              <w:rPr>
                <w:i/>
                <w:sz w:val="36"/>
              </w:rPr>
            </w:pPr>
            <w:r>
              <w:rPr>
                <w:noProof/>
              </w:rPr>
              <w:drawing>
                <wp:anchor distT="0" distB="0" distL="114300" distR="114300" simplePos="0" relativeHeight="251673600" behindDoc="1" locked="0" layoutInCell="1" allowOverlap="1" wp14:anchorId="734D0D8D" wp14:editId="414537B9">
                  <wp:simplePos x="0" y="0"/>
                  <wp:positionH relativeFrom="column">
                    <wp:posOffset>0</wp:posOffset>
                  </wp:positionH>
                  <wp:positionV relativeFrom="paragraph">
                    <wp:posOffset>-4445</wp:posOffset>
                  </wp:positionV>
                  <wp:extent cx="2724150" cy="1123950"/>
                  <wp:effectExtent l="0" t="0" r="0" b="0"/>
                  <wp:wrapTight wrapText="bothSides">
                    <wp:wrapPolygon edited="0">
                      <wp:start x="0" y="0"/>
                      <wp:lineTo x="0" y="21234"/>
                      <wp:lineTo x="21449" y="21234"/>
                      <wp:lineTo x="21449" y="0"/>
                      <wp:lineTo x="0" y="0"/>
                    </wp:wrapPolygon>
                  </wp:wrapTight>
                  <wp:docPr id="85" name="Image 8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123950"/>
                          </a:xfrm>
                          <a:prstGeom prst="rect">
                            <a:avLst/>
                          </a:prstGeom>
                          <a:noFill/>
                          <a:ln>
                            <a:noFill/>
                          </a:ln>
                        </pic:spPr>
                      </pic:pic>
                    </a:graphicData>
                  </a:graphic>
                </wp:anchor>
              </w:drawing>
            </w:r>
          </w:p>
          <w:p w14:paraId="29F767E8" w14:textId="2C011C9A" w:rsidR="00860BC3" w:rsidRPr="00A90303" w:rsidRDefault="003D0AC0" w:rsidP="00A90303">
            <w:pPr>
              <w:pStyle w:val="Contenu"/>
              <w:jc w:val="both"/>
              <w:rPr>
                <w:b/>
                <w:bCs/>
                <w:iCs/>
                <w:sz w:val="36"/>
              </w:rPr>
            </w:pPr>
            <w:r w:rsidRPr="000806B0">
              <w:rPr>
                <w:iCs/>
                <w:sz w:val="32"/>
                <w:szCs w:val="32"/>
              </w:rPr>
              <w:t>C’était une demande d</w:t>
            </w:r>
            <w:r w:rsidR="004B48F4">
              <w:rPr>
                <w:iCs/>
                <w:sz w:val="32"/>
                <w:szCs w:val="32"/>
              </w:rPr>
              <w:t xml:space="preserve">’avoir une </w:t>
            </w:r>
            <w:r w:rsidRPr="000806B0">
              <w:rPr>
                <w:iCs/>
                <w:sz w:val="32"/>
                <w:szCs w:val="32"/>
              </w:rPr>
              <w:t xml:space="preserve">permanence chaque samedi matin en mairie, cela a été mis en place </w:t>
            </w:r>
            <w:r w:rsidR="00A90303" w:rsidRPr="000806B0">
              <w:rPr>
                <w:iCs/>
                <w:sz w:val="32"/>
                <w:szCs w:val="32"/>
              </w:rPr>
              <w:t>en septembre dernier, au vu du faible nombre de personne</w:t>
            </w:r>
            <w:r w:rsidR="00A90303" w:rsidRPr="000806B0">
              <w:rPr>
                <w:b/>
                <w:bCs/>
                <w:iCs/>
                <w:sz w:val="32"/>
                <w:szCs w:val="32"/>
              </w:rPr>
              <w:t>, la permanence des élus ne sera que sur RDV le samedi matin de 10h à midi</w:t>
            </w:r>
            <w:r w:rsidR="00A90303" w:rsidRPr="00A90303">
              <w:rPr>
                <w:b/>
                <w:bCs/>
                <w:iCs/>
                <w:sz w:val="36"/>
              </w:rPr>
              <w:t>.</w:t>
            </w:r>
          </w:p>
          <w:p w14:paraId="7E2B724E" w14:textId="61FB69CD" w:rsidR="00860BC3" w:rsidRDefault="00860BC3" w:rsidP="00860BC3">
            <w:pPr>
              <w:pStyle w:val="Contenu"/>
              <w:rPr>
                <w:i/>
                <w:sz w:val="36"/>
              </w:rPr>
            </w:pPr>
          </w:p>
          <w:p w14:paraId="7DE4485B" w14:textId="3F8D0DEB" w:rsidR="00A90303" w:rsidRDefault="00A90303" w:rsidP="00860BC3">
            <w:pPr>
              <w:pStyle w:val="Contenu"/>
              <w:rPr>
                <w:iCs/>
                <w:sz w:val="36"/>
              </w:rPr>
            </w:pPr>
          </w:p>
          <w:p w14:paraId="4A70E755" w14:textId="010BC0EF" w:rsidR="007F4F72" w:rsidRPr="000806B0" w:rsidRDefault="00A90303" w:rsidP="007F4F72">
            <w:pPr>
              <w:pStyle w:val="Contenu"/>
              <w:jc w:val="both"/>
              <w:rPr>
                <w:iCs/>
                <w:sz w:val="32"/>
                <w:szCs w:val="32"/>
              </w:rPr>
            </w:pPr>
            <w:r w:rsidRPr="000806B0">
              <w:rPr>
                <w:noProof/>
                <w:sz w:val="32"/>
                <w:szCs w:val="32"/>
              </w:rPr>
              <w:drawing>
                <wp:anchor distT="0" distB="0" distL="114300" distR="114300" simplePos="0" relativeHeight="251674624" behindDoc="1" locked="0" layoutInCell="1" allowOverlap="1" wp14:anchorId="3BB05545" wp14:editId="1666F22E">
                  <wp:simplePos x="0" y="0"/>
                  <wp:positionH relativeFrom="column">
                    <wp:posOffset>3077210</wp:posOffset>
                  </wp:positionH>
                  <wp:positionV relativeFrom="paragraph">
                    <wp:posOffset>25400</wp:posOffset>
                  </wp:positionV>
                  <wp:extent cx="3657600" cy="4895850"/>
                  <wp:effectExtent l="0" t="247650" r="38100" b="438150"/>
                  <wp:wrapTight wrapText="bothSides">
                    <wp:wrapPolygon edited="0">
                      <wp:start x="20588" y="-1093"/>
                      <wp:lineTo x="1688" y="-840"/>
                      <wp:lineTo x="2138" y="19331"/>
                      <wp:lineTo x="4388" y="20591"/>
                      <wp:lineTo x="20025" y="23281"/>
                      <wp:lineTo x="20138" y="23449"/>
                      <wp:lineTo x="20925" y="23449"/>
                      <wp:lineTo x="20925" y="23281"/>
                      <wp:lineTo x="21375" y="21936"/>
                      <wp:lineTo x="21713" y="-925"/>
                      <wp:lineTo x="21488" y="-1093"/>
                      <wp:lineTo x="20588" y="-1093"/>
                    </wp:wrapPolygon>
                  </wp:wrapTight>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48958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Pr="000806B0">
              <w:rPr>
                <w:iCs/>
                <w:sz w:val="32"/>
                <w:szCs w:val="32"/>
              </w:rPr>
              <w:t xml:space="preserve">Depuis près d’un an, vous êtes de plus en plus nombreux </w:t>
            </w:r>
            <w:r w:rsidR="007F4F72" w:rsidRPr="000806B0">
              <w:rPr>
                <w:iCs/>
                <w:sz w:val="32"/>
                <w:szCs w:val="32"/>
              </w:rPr>
              <w:t>à</w:t>
            </w:r>
            <w:r w:rsidRPr="000806B0">
              <w:rPr>
                <w:iCs/>
                <w:sz w:val="32"/>
                <w:szCs w:val="32"/>
              </w:rPr>
              <w:t xml:space="preserve"> avoir télécharger l’application gratuite « panneau </w:t>
            </w:r>
            <w:proofErr w:type="spellStart"/>
            <w:r w:rsidRPr="000806B0">
              <w:rPr>
                <w:iCs/>
                <w:sz w:val="32"/>
                <w:szCs w:val="32"/>
              </w:rPr>
              <w:t>pocket</w:t>
            </w:r>
            <w:proofErr w:type="spellEnd"/>
            <w:r w:rsidRPr="000806B0">
              <w:rPr>
                <w:iCs/>
                <w:sz w:val="32"/>
                <w:szCs w:val="32"/>
              </w:rPr>
              <w:t> » sur votre smartphone. Elle</w:t>
            </w:r>
            <w:r w:rsidR="007F4F72" w:rsidRPr="000806B0">
              <w:rPr>
                <w:iCs/>
                <w:sz w:val="32"/>
                <w:szCs w:val="32"/>
              </w:rPr>
              <w:t xml:space="preserve"> permet de recevoir toutes les informations, alertes… de </w:t>
            </w:r>
            <w:r w:rsidR="004B48F4">
              <w:rPr>
                <w:iCs/>
                <w:sz w:val="32"/>
                <w:szCs w:val="32"/>
              </w:rPr>
              <w:t>votre commune.</w:t>
            </w:r>
          </w:p>
          <w:p w14:paraId="11D35D49" w14:textId="05764570" w:rsidR="007F4F72" w:rsidRPr="000806B0" w:rsidRDefault="007F4F72" w:rsidP="007F4F72">
            <w:pPr>
              <w:pStyle w:val="Contenu"/>
              <w:jc w:val="both"/>
              <w:rPr>
                <w:iCs/>
                <w:sz w:val="32"/>
                <w:szCs w:val="32"/>
              </w:rPr>
            </w:pPr>
            <w:r w:rsidRPr="000806B0">
              <w:rPr>
                <w:iCs/>
                <w:sz w:val="32"/>
                <w:szCs w:val="32"/>
              </w:rPr>
              <w:t>Cet outil renforce la communication et le lien social dans notre commune.</w:t>
            </w:r>
          </w:p>
          <w:p w14:paraId="7DFC41E2" w14:textId="14AA6019" w:rsidR="00A90303" w:rsidRPr="00A90303" w:rsidRDefault="007F4F72" w:rsidP="00D115BE">
            <w:pPr>
              <w:pStyle w:val="Contenu"/>
              <w:numPr>
                <w:ilvl w:val="0"/>
                <w:numId w:val="23"/>
              </w:numPr>
              <w:ind w:left="720" w:hanging="360"/>
              <w:jc w:val="both"/>
              <w:rPr>
                <w:iCs/>
                <w:sz w:val="36"/>
              </w:rPr>
            </w:pPr>
            <w:r w:rsidRPr="000806B0">
              <w:rPr>
                <w:iCs/>
                <w:sz w:val="32"/>
                <w:szCs w:val="32"/>
              </w:rPr>
              <w:t xml:space="preserve">Application « panneau </w:t>
            </w:r>
            <w:proofErr w:type="spellStart"/>
            <w:r w:rsidRPr="000806B0">
              <w:rPr>
                <w:iCs/>
                <w:sz w:val="32"/>
                <w:szCs w:val="32"/>
              </w:rPr>
              <w:t>pocket</w:t>
            </w:r>
            <w:proofErr w:type="spellEnd"/>
            <w:r w:rsidRPr="000806B0">
              <w:rPr>
                <w:iCs/>
                <w:sz w:val="32"/>
                <w:szCs w:val="32"/>
              </w:rPr>
              <w:t> » à télécharger ou bien de votre ordinateur : https:/app.PanneauPocket.com</w:t>
            </w:r>
          </w:p>
          <w:p w14:paraId="4C0A6E20" w14:textId="40A72482" w:rsidR="00860BC3" w:rsidRDefault="00860BC3" w:rsidP="00860BC3">
            <w:pPr>
              <w:pStyle w:val="Contenu"/>
              <w:rPr>
                <w:i/>
                <w:sz w:val="36"/>
              </w:rPr>
            </w:pPr>
          </w:p>
          <w:p w14:paraId="67306D7C" w14:textId="47E51B38" w:rsidR="000806B0" w:rsidRDefault="000806B0" w:rsidP="00860BC3">
            <w:pPr>
              <w:pStyle w:val="Contenu"/>
              <w:rPr>
                <w:i/>
                <w:sz w:val="36"/>
              </w:rPr>
            </w:pPr>
          </w:p>
          <w:p w14:paraId="3B51FFC5" w14:textId="53CE0CE5" w:rsidR="000806B0" w:rsidRDefault="000806B0" w:rsidP="00860BC3">
            <w:pPr>
              <w:pStyle w:val="Contenu"/>
              <w:rPr>
                <w:i/>
                <w:sz w:val="36"/>
              </w:rPr>
            </w:pPr>
          </w:p>
          <w:p w14:paraId="22D18F59" w14:textId="77777777" w:rsidR="000806B0" w:rsidRDefault="000806B0" w:rsidP="00860BC3">
            <w:pPr>
              <w:pStyle w:val="Contenu"/>
              <w:rPr>
                <w:i/>
                <w:sz w:val="36"/>
              </w:rPr>
            </w:pPr>
          </w:p>
          <w:p w14:paraId="0B5FF3E5" w14:textId="7B1C418C" w:rsidR="00860BC3" w:rsidRDefault="00860BC3" w:rsidP="00860BC3">
            <w:pPr>
              <w:pStyle w:val="Contenu"/>
              <w:rPr>
                <w:i/>
                <w:sz w:val="36"/>
              </w:rPr>
            </w:pPr>
          </w:p>
          <w:p w14:paraId="060BA241" w14:textId="51B61507" w:rsidR="00860BC3" w:rsidRDefault="00860BC3" w:rsidP="00860BC3">
            <w:pPr>
              <w:pStyle w:val="Contenu"/>
              <w:rPr>
                <w:i/>
                <w:sz w:val="36"/>
              </w:rPr>
            </w:pPr>
          </w:p>
          <w:p w14:paraId="17E75B9A" w14:textId="21B1F3B8" w:rsidR="00860BC3" w:rsidRDefault="00860BC3" w:rsidP="00860BC3">
            <w:pPr>
              <w:pStyle w:val="Contenu"/>
              <w:rPr>
                <w:i/>
                <w:sz w:val="36"/>
              </w:rPr>
            </w:pPr>
          </w:p>
          <w:p w14:paraId="42DFAC57" w14:textId="1D5D644F" w:rsidR="00860BC3" w:rsidRDefault="00860BC3" w:rsidP="00D115BE">
            <w:pPr>
              <w:pStyle w:val="Contenu"/>
              <w:numPr>
                <w:ilvl w:val="0"/>
                <w:numId w:val="23"/>
              </w:numPr>
              <w:rPr>
                <w:i/>
                <w:sz w:val="36"/>
              </w:rPr>
            </w:pPr>
            <w:r>
              <w:rPr>
                <w:i/>
                <w:sz w:val="36"/>
              </w:rPr>
              <w:lastRenderedPageBreak/>
              <w:t>VIE PRATIQUE</w:t>
            </w:r>
          </w:p>
          <w:p w14:paraId="6DCDE100" w14:textId="77777777" w:rsidR="00D115BE" w:rsidRDefault="00D115BE" w:rsidP="00D115BE">
            <w:pPr>
              <w:pStyle w:val="Contenu"/>
              <w:rPr>
                <w:i/>
                <w:sz w:val="36"/>
              </w:rPr>
            </w:pPr>
          </w:p>
          <w:p w14:paraId="0E3DA8C0" w14:textId="77777777" w:rsidR="00D115BE" w:rsidRDefault="00D115BE" w:rsidP="00D115BE">
            <w:pPr>
              <w:pStyle w:val="Contenu"/>
              <w:rPr>
                <w:i/>
                <w:sz w:val="36"/>
              </w:rPr>
            </w:pPr>
            <w:r>
              <w:rPr>
                <w:noProof/>
              </w:rPr>
              <w:drawing>
                <wp:anchor distT="0" distB="0" distL="114300" distR="114300" simplePos="0" relativeHeight="251681792" behindDoc="1" locked="0" layoutInCell="1" allowOverlap="1" wp14:anchorId="781785B5" wp14:editId="397172FB">
                  <wp:simplePos x="0" y="0"/>
                  <wp:positionH relativeFrom="column">
                    <wp:posOffset>152707</wp:posOffset>
                  </wp:positionH>
                  <wp:positionV relativeFrom="paragraph">
                    <wp:posOffset>159232</wp:posOffset>
                  </wp:positionV>
                  <wp:extent cx="2932430" cy="1434465"/>
                  <wp:effectExtent l="152400" t="152400" r="153670" b="165735"/>
                  <wp:wrapTight wrapText="bothSides">
                    <wp:wrapPolygon edited="0">
                      <wp:start x="-702" y="-2295"/>
                      <wp:lineTo x="-1123" y="-1721"/>
                      <wp:lineTo x="-1123" y="18359"/>
                      <wp:lineTo x="1263" y="23809"/>
                      <wp:lineTo x="22171" y="23809"/>
                      <wp:lineTo x="22592" y="21227"/>
                      <wp:lineTo x="22451" y="2869"/>
                      <wp:lineTo x="20346" y="-2295"/>
                      <wp:lineTo x="-702" y="-2295"/>
                    </wp:wrapPolygon>
                  </wp:wrapTight>
                  <wp:docPr id="91" name="Image 91" descr="Résultat d’images pour permis de lo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permis de lou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2430" cy="14344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E7F8904" w14:textId="77777777" w:rsidR="00D115BE" w:rsidRPr="0012165C" w:rsidRDefault="00D115BE" w:rsidP="00D115BE">
            <w:pPr>
              <w:pStyle w:val="Contenu"/>
              <w:rPr>
                <w:b/>
                <w:bCs/>
                <w:iCs/>
                <w:color w:val="CC0066"/>
                <w:sz w:val="36"/>
                <w:u w:val="single"/>
              </w:rPr>
            </w:pPr>
            <w:r w:rsidRPr="0012165C">
              <w:rPr>
                <w:b/>
                <w:bCs/>
                <w:iCs/>
                <w:color w:val="CC0066"/>
                <w:sz w:val="36"/>
                <w:u w:val="single"/>
              </w:rPr>
              <w:t>AGIR CONTRE L’HABITAT INDIGNE !</w:t>
            </w:r>
          </w:p>
          <w:p w14:paraId="2DB8524B" w14:textId="77777777" w:rsidR="00D115BE" w:rsidRDefault="00D115BE" w:rsidP="00D115BE">
            <w:pPr>
              <w:pStyle w:val="Contenu"/>
              <w:rPr>
                <w:i/>
                <w:sz w:val="36"/>
              </w:rPr>
            </w:pPr>
          </w:p>
          <w:p w14:paraId="1339DA32" w14:textId="7C28DF24" w:rsidR="00D115BE" w:rsidRDefault="00D115BE" w:rsidP="00D115BE">
            <w:pPr>
              <w:pStyle w:val="Contenu"/>
              <w:jc w:val="both"/>
              <w:rPr>
                <w:iCs/>
                <w:sz w:val="32"/>
                <w:szCs w:val="32"/>
              </w:rPr>
            </w:pPr>
            <w:r>
              <w:rPr>
                <w:iCs/>
                <w:sz w:val="32"/>
                <w:szCs w:val="32"/>
              </w:rPr>
              <w:t xml:space="preserve">La Communauté d’Agglomération du </w:t>
            </w:r>
            <w:proofErr w:type="spellStart"/>
            <w:r>
              <w:rPr>
                <w:iCs/>
                <w:sz w:val="32"/>
                <w:szCs w:val="32"/>
              </w:rPr>
              <w:t>Caudrésis-Catésis</w:t>
            </w:r>
            <w:proofErr w:type="spellEnd"/>
            <w:r>
              <w:rPr>
                <w:iCs/>
                <w:sz w:val="32"/>
                <w:szCs w:val="32"/>
              </w:rPr>
              <w:t xml:space="preserve"> (CA2C) s’engage dans la lutte contre l’habitat indigne. Notre territoire compte un taux important de logements indécents et grand nombre d’habitants vi</w:t>
            </w:r>
            <w:r w:rsidR="00FD4EE3">
              <w:rPr>
                <w:iCs/>
                <w:sz w:val="32"/>
                <w:szCs w:val="32"/>
              </w:rPr>
              <w:t>t</w:t>
            </w:r>
            <w:r>
              <w:rPr>
                <w:iCs/>
                <w:sz w:val="32"/>
                <w:szCs w:val="32"/>
              </w:rPr>
              <w:t xml:space="preserve"> dans des situations difficiles et dégradées. </w:t>
            </w:r>
            <w:r w:rsidR="00FD4EE3">
              <w:rPr>
                <w:iCs/>
                <w:sz w:val="32"/>
                <w:szCs w:val="32"/>
              </w:rPr>
              <w:t xml:space="preserve">Il a donc été mis en </w:t>
            </w:r>
            <w:proofErr w:type="gramStart"/>
            <w:r w:rsidR="00FD4EE3">
              <w:rPr>
                <w:iCs/>
                <w:sz w:val="32"/>
                <w:szCs w:val="32"/>
              </w:rPr>
              <w:t xml:space="preserve">place </w:t>
            </w:r>
            <w:r>
              <w:rPr>
                <w:iCs/>
                <w:sz w:val="32"/>
                <w:szCs w:val="32"/>
              </w:rPr>
              <w:t xml:space="preserve"> depuis</w:t>
            </w:r>
            <w:proofErr w:type="gramEnd"/>
            <w:r>
              <w:rPr>
                <w:iCs/>
                <w:sz w:val="32"/>
                <w:szCs w:val="32"/>
              </w:rPr>
              <w:t xml:space="preserve"> le 1</w:t>
            </w:r>
            <w:r w:rsidRPr="000237FC">
              <w:rPr>
                <w:iCs/>
                <w:sz w:val="32"/>
                <w:szCs w:val="32"/>
                <w:vertAlign w:val="superscript"/>
              </w:rPr>
              <w:t>er</w:t>
            </w:r>
            <w:r>
              <w:rPr>
                <w:iCs/>
                <w:sz w:val="32"/>
                <w:szCs w:val="32"/>
              </w:rPr>
              <w:t xml:space="preserve"> Janvier 20</w:t>
            </w:r>
            <w:r w:rsidR="00FD4EE3">
              <w:rPr>
                <w:iCs/>
                <w:sz w:val="32"/>
                <w:szCs w:val="32"/>
              </w:rPr>
              <w:t>2</w:t>
            </w:r>
            <w:r>
              <w:rPr>
                <w:iCs/>
                <w:sz w:val="32"/>
                <w:szCs w:val="32"/>
              </w:rPr>
              <w:t>2 le dispositif « permis de louer ». Un bailleur ne pourra louer son logement que si les conditions de sécurité et de salubrité sont respectées, mais au-delà de ce permis, il sera rappelé également les obligations et devoirs du locataire.</w:t>
            </w:r>
          </w:p>
          <w:p w14:paraId="22DDFB19" w14:textId="57FDD118" w:rsidR="00D115BE" w:rsidRPr="00D115BE" w:rsidRDefault="00D115BE" w:rsidP="00D115BE">
            <w:pPr>
              <w:pStyle w:val="Contenu"/>
              <w:jc w:val="both"/>
              <w:rPr>
                <w:iCs/>
                <w:sz w:val="32"/>
                <w:szCs w:val="32"/>
              </w:rPr>
            </w:pPr>
            <w:r>
              <w:rPr>
                <w:iCs/>
                <w:sz w:val="32"/>
                <w:szCs w:val="32"/>
              </w:rPr>
              <w:t xml:space="preserve">Pour toute information, contactez la CA2C au 03.27.75.01.01 ou </w:t>
            </w:r>
            <w:hyperlink r:id="rId39" w:history="1">
              <w:r w:rsidRPr="00E95706">
                <w:rPr>
                  <w:rStyle w:val="Lienhypertexte"/>
                  <w:iCs/>
                  <w:color w:val="082A75" w:themeColor="text2"/>
                  <w:sz w:val="32"/>
                  <w:szCs w:val="32"/>
                  <w:u w:val="none"/>
                </w:rPr>
                <w:t>permisdelouer@caudresis-catesis.fr</w:t>
              </w:r>
            </w:hyperlink>
          </w:p>
          <w:p w14:paraId="2488A1A9" w14:textId="28AEA750" w:rsidR="00587BA2" w:rsidRDefault="00587BA2" w:rsidP="00860BC3">
            <w:pPr>
              <w:pStyle w:val="Contenu"/>
              <w:rPr>
                <w:i/>
                <w:sz w:val="36"/>
              </w:rPr>
            </w:pPr>
          </w:p>
          <w:p w14:paraId="4F557683" w14:textId="6CACB152" w:rsidR="00587BA2" w:rsidRPr="00A96B6B" w:rsidRDefault="007F4F72" w:rsidP="00860BC3">
            <w:pPr>
              <w:pStyle w:val="Contenu"/>
              <w:rPr>
                <w:b/>
                <w:bCs/>
                <w:i/>
                <w:color w:val="CC0066"/>
                <w:sz w:val="36"/>
                <w:u w:val="single"/>
              </w:rPr>
            </w:pPr>
            <w:r w:rsidRPr="00A96B6B">
              <w:rPr>
                <w:b/>
                <w:bCs/>
                <w:i/>
                <w:color w:val="CC0066"/>
                <w:sz w:val="36"/>
                <w:u w:val="single"/>
              </w:rPr>
              <w:t>Où</w:t>
            </w:r>
            <w:r w:rsidR="00587BA2" w:rsidRPr="00A96B6B">
              <w:rPr>
                <w:b/>
                <w:bCs/>
                <w:i/>
                <w:color w:val="CC0066"/>
                <w:sz w:val="36"/>
                <w:u w:val="single"/>
              </w:rPr>
              <w:t xml:space="preserve"> et comment faire ses p</w:t>
            </w:r>
            <w:r w:rsidRPr="00A96B6B">
              <w:rPr>
                <w:b/>
                <w:bCs/>
                <w:i/>
                <w:color w:val="CC0066"/>
                <w:sz w:val="36"/>
                <w:u w:val="single"/>
              </w:rPr>
              <w:t>ièc</w:t>
            </w:r>
            <w:r w:rsidR="00587BA2" w:rsidRPr="00A96B6B">
              <w:rPr>
                <w:b/>
                <w:bCs/>
                <w:i/>
                <w:color w:val="CC0066"/>
                <w:sz w:val="36"/>
                <w:u w:val="single"/>
              </w:rPr>
              <w:t>es d’identité ?</w:t>
            </w:r>
          </w:p>
          <w:p w14:paraId="54BF84B9" w14:textId="52539E46" w:rsidR="00587BA2" w:rsidRDefault="00587BA2" w:rsidP="00860BC3">
            <w:pPr>
              <w:pStyle w:val="Contenu"/>
              <w:rPr>
                <w:i/>
                <w:sz w:val="36"/>
              </w:rPr>
            </w:pPr>
          </w:p>
          <w:p w14:paraId="6CEBC0F0" w14:textId="3447F1DF" w:rsidR="00587BA2" w:rsidRPr="000806B0" w:rsidRDefault="00D74777" w:rsidP="0089651F">
            <w:pPr>
              <w:pStyle w:val="Contenu"/>
              <w:jc w:val="both"/>
              <w:rPr>
                <w:iCs/>
                <w:sz w:val="32"/>
                <w:szCs w:val="32"/>
              </w:rPr>
            </w:pPr>
            <w:r w:rsidRPr="000806B0">
              <w:rPr>
                <w:iCs/>
                <w:sz w:val="32"/>
                <w:szCs w:val="32"/>
              </w:rPr>
              <w:t xml:space="preserve">Le lieu de la demande ne dépend plus du domicile, vous </w:t>
            </w:r>
            <w:r w:rsidR="00A96B6B">
              <w:rPr>
                <w:iCs/>
                <w:sz w:val="32"/>
                <w:szCs w:val="32"/>
              </w:rPr>
              <w:t xml:space="preserve">devez </w:t>
            </w:r>
            <w:r w:rsidRPr="000806B0">
              <w:rPr>
                <w:iCs/>
                <w:sz w:val="32"/>
                <w:szCs w:val="32"/>
              </w:rPr>
              <w:t xml:space="preserve">vous rendre </w:t>
            </w:r>
            <w:r w:rsidR="00A96B6B">
              <w:rPr>
                <w:iCs/>
                <w:sz w:val="32"/>
                <w:szCs w:val="32"/>
              </w:rPr>
              <w:t>dans une</w:t>
            </w:r>
            <w:r w:rsidRPr="000806B0">
              <w:rPr>
                <w:iCs/>
                <w:sz w:val="32"/>
                <w:szCs w:val="32"/>
              </w:rPr>
              <w:t xml:space="preserve"> mairie </w:t>
            </w:r>
            <w:r w:rsidR="00A96B6B">
              <w:rPr>
                <w:iCs/>
                <w:sz w:val="32"/>
                <w:szCs w:val="32"/>
              </w:rPr>
              <w:t xml:space="preserve">qui doit être </w:t>
            </w:r>
            <w:r w:rsidRPr="000806B0">
              <w:rPr>
                <w:iCs/>
                <w:sz w:val="32"/>
                <w:szCs w:val="32"/>
              </w:rPr>
              <w:t xml:space="preserve">équipée d’une station d’enregistrement, notre commune n’a pas l’appareil permettant de faire les cartes d’identité, vous devez donc </w:t>
            </w:r>
            <w:r w:rsidR="00A96B6B">
              <w:rPr>
                <w:iCs/>
                <w:sz w:val="32"/>
                <w:szCs w:val="32"/>
              </w:rPr>
              <w:t>vous dirige</w:t>
            </w:r>
            <w:r w:rsidR="00FD4EE3">
              <w:rPr>
                <w:iCs/>
                <w:sz w:val="32"/>
                <w:szCs w:val="32"/>
              </w:rPr>
              <w:t>r</w:t>
            </w:r>
            <w:r w:rsidR="00A96B6B">
              <w:rPr>
                <w:iCs/>
                <w:sz w:val="32"/>
                <w:szCs w:val="32"/>
              </w:rPr>
              <w:t xml:space="preserve"> vers les trois </w:t>
            </w:r>
            <w:r w:rsidRPr="000806B0">
              <w:rPr>
                <w:iCs/>
                <w:sz w:val="32"/>
                <w:szCs w:val="32"/>
              </w:rPr>
              <w:t>mairies les plus proches de St Vaast :</w:t>
            </w:r>
            <w:r w:rsidR="00A96B6B">
              <w:rPr>
                <w:iCs/>
                <w:sz w:val="32"/>
                <w:szCs w:val="32"/>
              </w:rPr>
              <w:t xml:space="preserve"> </w:t>
            </w:r>
            <w:r w:rsidR="00A96B6B" w:rsidRPr="00A96B6B">
              <w:rPr>
                <w:b/>
                <w:bCs/>
                <w:iCs/>
                <w:sz w:val="32"/>
                <w:szCs w:val="32"/>
              </w:rPr>
              <w:t>Rendez-vous obligatoire</w:t>
            </w:r>
            <w:r w:rsidR="00A96B6B" w:rsidRPr="00A96B6B">
              <w:rPr>
                <w:iCs/>
                <w:sz w:val="32"/>
                <w:szCs w:val="32"/>
              </w:rPr>
              <w:t xml:space="preserve"> </w:t>
            </w:r>
          </w:p>
          <w:p w14:paraId="1E0B7A28" w14:textId="3E3FE90C" w:rsidR="00D74777" w:rsidRPr="000806B0" w:rsidRDefault="00D74777" w:rsidP="00D115BE">
            <w:pPr>
              <w:pStyle w:val="Contenu"/>
              <w:numPr>
                <w:ilvl w:val="0"/>
                <w:numId w:val="23"/>
              </w:numPr>
              <w:ind w:left="720" w:hanging="360"/>
              <w:jc w:val="center"/>
              <w:rPr>
                <w:iCs/>
                <w:sz w:val="32"/>
                <w:szCs w:val="32"/>
              </w:rPr>
            </w:pPr>
            <w:r w:rsidRPr="000806B0">
              <w:rPr>
                <w:iCs/>
                <w:sz w:val="32"/>
                <w:szCs w:val="32"/>
              </w:rPr>
              <w:t>Solesmes : place Jean Jaures : 03.27.72.17.70</w:t>
            </w:r>
          </w:p>
          <w:p w14:paraId="34DC50D2" w14:textId="222090F4" w:rsidR="00D74777" w:rsidRPr="000806B0" w:rsidRDefault="00D74777" w:rsidP="00D115BE">
            <w:pPr>
              <w:pStyle w:val="Contenu"/>
              <w:numPr>
                <w:ilvl w:val="0"/>
                <w:numId w:val="23"/>
              </w:numPr>
              <w:ind w:left="720" w:hanging="360"/>
              <w:jc w:val="center"/>
              <w:rPr>
                <w:iCs/>
                <w:sz w:val="32"/>
                <w:szCs w:val="32"/>
              </w:rPr>
            </w:pPr>
            <w:r w:rsidRPr="000806B0">
              <w:rPr>
                <w:iCs/>
                <w:sz w:val="32"/>
                <w:szCs w:val="32"/>
              </w:rPr>
              <w:t>Caudry : place du Général DE Gaulle : 03.27.75.70.00</w:t>
            </w:r>
          </w:p>
          <w:p w14:paraId="63B226A5" w14:textId="26DF8118" w:rsidR="0089651F" w:rsidRPr="000806B0" w:rsidRDefault="00D74777" w:rsidP="00D115BE">
            <w:pPr>
              <w:pStyle w:val="Contenu"/>
              <w:numPr>
                <w:ilvl w:val="0"/>
                <w:numId w:val="23"/>
              </w:numPr>
              <w:ind w:left="720" w:hanging="360"/>
              <w:jc w:val="center"/>
              <w:rPr>
                <w:iCs/>
                <w:sz w:val="32"/>
                <w:szCs w:val="32"/>
              </w:rPr>
            </w:pPr>
            <w:r w:rsidRPr="000806B0">
              <w:rPr>
                <w:iCs/>
                <w:sz w:val="32"/>
                <w:szCs w:val="32"/>
              </w:rPr>
              <w:t xml:space="preserve">Cambrai : </w:t>
            </w:r>
            <w:r w:rsidR="0089651F" w:rsidRPr="000806B0">
              <w:rPr>
                <w:iCs/>
                <w:sz w:val="32"/>
                <w:szCs w:val="32"/>
              </w:rPr>
              <w:t>2 rue de Nice : 03.27.73.21.00</w:t>
            </w:r>
          </w:p>
          <w:p w14:paraId="109D5DC5" w14:textId="5A13312E" w:rsidR="00587BA2" w:rsidRPr="000806B0" w:rsidRDefault="0089651F" w:rsidP="0089651F">
            <w:pPr>
              <w:pStyle w:val="Contenu"/>
              <w:jc w:val="both"/>
              <w:rPr>
                <w:iCs/>
                <w:sz w:val="32"/>
                <w:szCs w:val="32"/>
              </w:rPr>
            </w:pPr>
            <w:r w:rsidRPr="000806B0">
              <w:rPr>
                <w:iCs/>
                <w:sz w:val="32"/>
                <w:szCs w:val="32"/>
              </w:rPr>
              <w:t xml:space="preserve">Munissez-vous des documents nécessaires (disponibles au secrétariat de mairie) lors de votre RDV </w:t>
            </w:r>
            <w:r w:rsidRPr="00A96B6B">
              <w:rPr>
                <w:b/>
                <w:bCs/>
                <w:iCs/>
                <w:sz w:val="36"/>
                <w:szCs w:val="36"/>
              </w:rPr>
              <w:t>OU</w:t>
            </w:r>
            <w:r w:rsidRPr="000806B0">
              <w:rPr>
                <w:iCs/>
                <w:sz w:val="32"/>
                <w:szCs w:val="32"/>
              </w:rPr>
              <w:t xml:space="preserve"> bien effectuer une pré-demande sur le site </w:t>
            </w:r>
            <w:r w:rsidRPr="000806B0">
              <w:rPr>
                <w:b/>
                <w:bCs/>
                <w:iCs/>
                <w:sz w:val="32"/>
                <w:szCs w:val="32"/>
              </w:rPr>
              <w:t>: service-public.fr</w:t>
            </w:r>
            <w:r w:rsidRPr="000806B0">
              <w:rPr>
                <w:iCs/>
                <w:sz w:val="32"/>
                <w:szCs w:val="32"/>
              </w:rPr>
              <w:t xml:space="preserve"> </w:t>
            </w:r>
          </w:p>
          <w:p w14:paraId="3F13414F" w14:textId="759A01B6" w:rsidR="00587BA2" w:rsidRDefault="00587BA2" w:rsidP="00860BC3">
            <w:pPr>
              <w:pStyle w:val="Contenu"/>
              <w:rPr>
                <w:i/>
                <w:sz w:val="36"/>
              </w:rPr>
            </w:pPr>
          </w:p>
          <w:p w14:paraId="30409F6D" w14:textId="77777777" w:rsidR="00A96B6B" w:rsidRDefault="00A96B6B" w:rsidP="00860BC3">
            <w:pPr>
              <w:pStyle w:val="Contenu"/>
              <w:rPr>
                <w:i/>
                <w:sz w:val="36"/>
              </w:rPr>
            </w:pPr>
          </w:p>
          <w:p w14:paraId="57A82C13" w14:textId="3EB4C531" w:rsidR="00587BA2" w:rsidRPr="00A96B6B" w:rsidRDefault="00587BA2" w:rsidP="00860BC3">
            <w:pPr>
              <w:pStyle w:val="Contenu"/>
              <w:rPr>
                <w:b/>
                <w:bCs/>
                <w:iCs/>
                <w:color w:val="CC0066"/>
                <w:sz w:val="36"/>
                <w:u w:val="single"/>
              </w:rPr>
            </w:pPr>
            <w:r w:rsidRPr="00A96B6B">
              <w:rPr>
                <w:b/>
                <w:bCs/>
                <w:iCs/>
                <w:color w:val="CC0066"/>
                <w:sz w:val="36"/>
                <w:u w:val="single"/>
              </w:rPr>
              <w:lastRenderedPageBreak/>
              <w:t xml:space="preserve">Dématérialisation des demandes de travaux </w:t>
            </w:r>
          </w:p>
          <w:p w14:paraId="37FDCFD4" w14:textId="77777777" w:rsidR="0089651F" w:rsidRPr="0089651F" w:rsidRDefault="0089651F" w:rsidP="00860BC3">
            <w:pPr>
              <w:pStyle w:val="Contenu"/>
              <w:rPr>
                <w:b/>
                <w:bCs/>
                <w:iCs/>
                <w:color w:val="FF0000"/>
                <w:sz w:val="36"/>
                <w:u w:val="single"/>
              </w:rPr>
            </w:pPr>
          </w:p>
          <w:p w14:paraId="52FBE290" w14:textId="1F1AC87E" w:rsidR="00587BA2" w:rsidRPr="000806B0" w:rsidRDefault="00587BA2" w:rsidP="0089651F">
            <w:pPr>
              <w:pStyle w:val="Contenu"/>
              <w:jc w:val="both"/>
              <w:rPr>
                <w:i/>
                <w:sz w:val="32"/>
                <w:szCs w:val="32"/>
              </w:rPr>
            </w:pPr>
            <w:r w:rsidRPr="000806B0">
              <w:rPr>
                <w:iCs/>
                <w:sz w:val="32"/>
                <w:szCs w:val="32"/>
              </w:rPr>
              <w:t>Depuis le 1</w:t>
            </w:r>
            <w:r w:rsidRPr="000806B0">
              <w:rPr>
                <w:iCs/>
                <w:sz w:val="32"/>
                <w:szCs w:val="32"/>
                <w:vertAlign w:val="superscript"/>
              </w:rPr>
              <w:t>er</w:t>
            </w:r>
            <w:r w:rsidRPr="000806B0">
              <w:rPr>
                <w:iCs/>
                <w:sz w:val="32"/>
                <w:szCs w:val="32"/>
              </w:rPr>
              <w:t xml:space="preserve"> janvier 2022</w:t>
            </w:r>
            <w:r w:rsidR="0089651F" w:rsidRPr="000806B0">
              <w:rPr>
                <w:iCs/>
                <w:sz w:val="32"/>
                <w:szCs w:val="32"/>
              </w:rPr>
              <w:t xml:space="preserve"> </w:t>
            </w:r>
            <w:r w:rsidRPr="000806B0">
              <w:rPr>
                <w:iCs/>
                <w:sz w:val="32"/>
                <w:szCs w:val="32"/>
              </w:rPr>
              <w:t>vous pouvez envoyer vos demandes de travaux par internet sur le site</w:t>
            </w:r>
            <w:r w:rsidRPr="000806B0">
              <w:rPr>
                <w:i/>
                <w:sz w:val="32"/>
                <w:szCs w:val="32"/>
              </w:rPr>
              <w:t> :</w:t>
            </w:r>
          </w:p>
          <w:p w14:paraId="37D1BF0E" w14:textId="01582030" w:rsidR="00587BA2" w:rsidRPr="000806B0" w:rsidRDefault="00143C92" w:rsidP="0089651F">
            <w:pPr>
              <w:pStyle w:val="Contenu"/>
              <w:jc w:val="center"/>
              <w:rPr>
                <w:b/>
                <w:bCs/>
                <w:i/>
                <w:color w:val="024F75" w:themeColor="accent1"/>
                <w:sz w:val="32"/>
                <w:szCs w:val="32"/>
              </w:rPr>
            </w:pPr>
            <w:hyperlink r:id="rId40" w:anchor="059547/connexion" w:history="1">
              <w:r w:rsidR="00587BA2" w:rsidRPr="000806B0">
                <w:rPr>
                  <w:rStyle w:val="Lienhypertexte"/>
                  <w:b/>
                  <w:bCs/>
                  <w:i/>
                  <w:color w:val="024F75" w:themeColor="accent1"/>
                  <w:sz w:val="32"/>
                  <w:szCs w:val="32"/>
                  <w:u w:val="none"/>
                </w:rPr>
                <w:t>https://sve.sirap.fr:#059547/connexion</w:t>
              </w:r>
            </w:hyperlink>
          </w:p>
          <w:p w14:paraId="777CB17D" w14:textId="77777777" w:rsidR="0012165C" w:rsidRDefault="0089651F" w:rsidP="0089651F">
            <w:pPr>
              <w:pStyle w:val="Contenu"/>
              <w:jc w:val="both"/>
              <w:rPr>
                <w:iCs/>
                <w:sz w:val="32"/>
                <w:szCs w:val="32"/>
              </w:rPr>
            </w:pPr>
            <w:r w:rsidRPr="000806B0">
              <w:rPr>
                <w:iCs/>
                <w:sz w:val="32"/>
                <w:szCs w:val="32"/>
              </w:rPr>
              <w:t>Vous</w:t>
            </w:r>
            <w:r w:rsidR="00587BA2" w:rsidRPr="000806B0">
              <w:rPr>
                <w:iCs/>
                <w:sz w:val="32"/>
                <w:szCs w:val="32"/>
              </w:rPr>
              <w:t xml:space="preserve"> devez fournir vos coordonnées, une adresse mail valide et accepter les conditions pour créer un compte. </w:t>
            </w:r>
          </w:p>
          <w:p w14:paraId="43875738" w14:textId="343F3262" w:rsidR="00587BA2" w:rsidRPr="000806B0" w:rsidRDefault="00587BA2" w:rsidP="0089651F">
            <w:pPr>
              <w:pStyle w:val="Contenu"/>
              <w:jc w:val="both"/>
              <w:rPr>
                <w:iCs/>
                <w:sz w:val="32"/>
                <w:szCs w:val="32"/>
              </w:rPr>
            </w:pPr>
            <w:r w:rsidRPr="000806B0">
              <w:rPr>
                <w:iCs/>
                <w:sz w:val="32"/>
                <w:szCs w:val="32"/>
              </w:rPr>
              <w:t>Les éléments à fournir sont identiques à ceux demand</w:t>
            </w:r>
            <w:r w:rsidR="0089651F" w:rsidRPr="000806B0">
              <w:rPr>
                <w:iCs/>
                <w:sz w:val="32"/>
                <w:szCs w:val="32"/>
              </w:rPr>
              <w:t>és</w:t>
            </w:r>
            <w:r w:rsidRPr="000806B0">
              <w:rPr>
                <w:iCs/>
                <w:sz w:val="32"/>
                <w:szCs w:val="32"/>
              </w:rPr>
              <w:t xml:space="preserve"> pour un support papier</w:t>
            </w:r>
            <w:r w:rsidR="0089651F" w:rsidRPr="000806B0">
              <w:rPr>
                <w:iCs/>
                <w:sz w:val="32"/>
                <w:szCs w:val="32"/>
              </w:rPr>
              <w:t>.</w:t>
            </w:r>
          </w:p>
          <w:p w14:paraId="3CEE60E2" w14:textId="67683482" w:rsidR="007A105A" w:rsidRDefault="007A105A" w:rsidP="00860BC3">
            <w:pPr>
              <w:pStyle w:val="Contenu"/>
              <w:rPr>
                <w:i/>
                <w:sz w:val="36"/>
              </w:rPr>
            </w:pPr>
          </w:p>
          <w:p w14:paraId="23B3414F" w14:textId="2B5E06DF" w:rsidR="0089651F" w:rsidRDefault="0012165C" w:rsidP="00860BC3">
            <w:pPr>
              <w:pStyle w:val="Contenu"/>
              <w:rPr>
                <w:i/>
                <w:sz w:val="36"/>
              </w:rPr>
            </w:pPr>
            <w:r>
              <w:rPr>
                <w:i/>
                <w:noProof/>
                <w:sz w:val="36"/>
              </w:rPr>
              <w:drawing>
                <wp:anchor distT="0" distB="0" distL="114300" distR="114300" simplePos="0" relativeHeight="251685888" behindDoc="1" locked="0" layoutInCell="1" allowOverlap="1" wp14:anchorId="5B997625" wp14:editId="22CB41BB">
                  <wp:simplePos x="0" y="0"/>
                  <wp:positionH relativeFrom="column">
                    <wp:posOffset>285750</wp:posOffset>
                  </wp:positionH>
                  <wp:positionV relativeFrom="paragraph">
                    <wp:posOffset>322580</wp:posOffset>
                  </wp:positionV>
                  <wp:extent cx="3067050" cy="4038600"/>
                  <wp:effectExtent l="285750" t="0" r="419100" b="0"/>
                  <wp:wrapTight wrapText="bothSides">
                    <wp:wrapPolygon edited="0">
                      <wp:start x="268" y="3362"/>
                      <wp:lineTo x="-134" y="5196"/>
                      <wp:lineTo x="-805" y="11717"/>
                      <wp:lineTo x="-1878" y="18238"/>
                      <wp:lineTo x="-2012" y="19868"/>
                      <wp:lineTo x="5769" y="19868"/>
                      <wp:lineTo x="5769" y="20479"/>
                      <wp:lineTo x="22673" y="20683"/>
                      <wp:lineTo x="24283" y="20683"/>
                      <wp:lineTo x="24417" y="19868"/>
                      <wp:lineTo x="21063" y="3362"/>
                      <wp:lineTo x="268" y="3362"/>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7050" cy="40386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p>
          <w:p w14:paraId="5F2BC0E9" w14:textId="7CDFA8DC" w:rsidR="007A105A" w:rsidRPr="0012165C" w:rsidRDefault="0089651F" w:rsidP="00860BC3">
            <w:pPr>
              <w:pStyle w:val="Contenu"/>
              <w:rPr>
                <w:i/>
                <w:sz w:val="36"/>
              </w:rPr>
            </w:pPr>
            <w:r w:rsidRPr="00A96B6B">
              <w:rPr>
                <w:b/>
                <w:bCs/>
                <w:iCs/>
                <w:color w:val="CC0066"/>
                <w:sz w:val="36"/>
                <w:u w:val="single"/>
              </w:rPr>
              <w:t>Inscriptions</w:t>
            </w:r>
            <w:r w:rsidR="007A105A" w:rsidRPr="00A96B6B">
              <w:rPr>
                <w:b/>
                <w:bCs/>
                <w:iCs/>
                <w:color w:val="CC0066"/>
                <w:sz w:val="36"/>
                <w:u w:val="single"/>
              </w:rPr>
              <w:t xml:space="preserve"> listes </w:t>
            </w:r>
            <w:r w:rsidR="00A96B6B" w:rsidRPr="00A96B6B">
              <w:rPr>
                <w:b/>
                <w:bCs/>
                <w:iCs/>
                <w:color w:val="CC0066"/>
                <w:sz w:val="36"/>
                <w:u w:val="single"/>
              </w:rPr>
              <w:t>électorales</w:t>
            </w:r>
          </w:p>
          <w:p w14:paraId="5A0E99D4" w14:textId="7D302E02" w:rsidR="007A105A" w:rsidRDefault="007A105A" w:rsidP="00860BC3">
            <w:pPr>
              <w:pStyle w:val="Contenu"/>
              <w:rPr>
                <w:i/>
                <w:sz w:val="36"/>
              </w:rPr>
            </w:pPr>
          </w:p>
          <w:p w14:paraId="3C61F452" w14:textId="334B8000" w:rsidR="007A105A" w:rsidRDefault="0089651F" w:rsidP="0089651F">
            <w:pPr>
              <w:pStyle w:val="Contenu"/>
              <w:jc w:val="both"/>
              <w:rPr>
                <w:iCs/>
                <w:sz w:val="32"/>
                <w:szCs w:val="32"/>
              </w:rPr>
            </w:pPr>
            <w:r w:rsidRPr="000806B0">
              <w:rPr>
                <w:iCs/>
                <w:sz w:val="32"/>
                <w:szCs w:val="32"/>
              </w:rPr>
              <w:t xml:space="preserve">En </w:t>
            </w:r>
            <w:r w:rsidR="007A105A" w:rsidRPr="000806B0">
              <w:rPr>
                <w:iCs/>
                <w:sz w:val="32"/>
                <w:szCs w:val="32"/>
              </w:rPr>
              <w:t xml:space="preserve">vue des </w:t>
            </w:r>
            <w:r w:rsidRPr="000806B0">
              <w:rPr>
                <w:iCs/>
                <w:sz w:val="32"/>
                <w:szCs w:val="32"/>
              </w:rPr>
              <w:t>élections présidentielles</w:t>
            </w:r>
            <w:r w:rsidR="007A105A" w:rsidRPr="000806B0">
              <w:rPr>
                <w:iCs/>
                <w:sz w:val="32"/>
                <w:szCs w:val="32"/>
              </w:rPr>
              <w:t xml:space="preserve"> d’avril prochain, vous avez jusqu’au </w:t>
            </w:r>
            <w:r w:rsidR="007A105A" w:rsidRPr="000806B0">
              <w:rPr>
                <w:b/>
                <w:bCs/>
                <w:iCs/>
                <w:sz w:val="32"/>
                <w:szCs w:val="32"/>
                <w:u w:val="single"/>
              </w:rPr>
              <w:t>vendredi 4 mars</w:t>
            </w:r>
            <w:r w:rsidR="007A105A" w:rsidRPr="000806B0">
              <w:rPr>
                <w:iCs/>
                <w:sz w:val="32"/>
                <w:szCs w:val="32"/>
              </w:rPr>
              <w:t xml:space="preserve"> pour vous inscrire </w:t>
            </w:r>
            <w:r w:rsidR="00B423B7" w:rsidRPr="000806B0">
              <w:rPr>
                <w:iCs/>
                <w:sz w:val="32"/>
                <w:szCs w:val="32"/>
              </w:rPr>
              <w:t xml:space="preserve">sur les listes électorales </w:t>
            </w:r>
            <w:r w:rsidR="007A105A" w:rsidRPr="000806B0">
              <w:rPr>
                <w:iCs/>
                <w:sz w:val="32"/>
                <w:szCs w:val="32"/>
              </w:rPr>
              <w:t>en mairie o</w:t>
            </w:r>
            <w:r w:rsidR="00B423B7" w:rsidRPr="000806B0">
              <w:rPr>
                <w:iCs/>
                <w:sz w:val="32"/>
                <w:szCs w:val="32"/>
              </w:rPr>
              <w:t>u</w:t>
            </w:r>
            <w:r w:rsidR="007A105A" w:rsidRPr="000806B0">
              <w:rPr>
                <w:iCs/>
                <w:sz w:val="32"/>
                <w:szCs w:val="32"/>
              </w:rPr>
              <w:t xml:space="preserve"> sur internet</w:t>
            </w:r>
            <w:r w:rsidR="00B423B7" w:rsidRPr="000806B0">
              <w:rPr>
                <w:iCs/>
                <w:sz w:val="32"/>
                <w:szCs w:val="32"/>
              </w:rPr>
              <w:t xml:space="preserve"> (</w:t>
            </w:r>
            <w:r w:rsidR="00B423B7" w:rsidRPr="000806B0">
              <w:rPr>
                <w:b/>
                <w:bCs/>
                <w:iCs/>
                <w:sz w:val="32"/>
                <w:szCs w:val="32"/>
              </w:rPr>
              <w:t>service-public.fr</w:t>
            </w:r>
            <w:r w:rsidR="00B423B7" w:rsidRPr="000806B0">
              <w:rPr>
                <w:iCs/>
                <w:sz w:val="32"/>
                <w:szCs w:val="32"/>
              </w:rPr>
              <w:t>)</w:t>
            </w:r>
            <w:r w:rsidR="007A105A" w:rsidRPr="000806B0">
              <w:rPr>
                <w:iCs/>
                <w:sz w:val="32"/>
                <w:szCs w:val="32"/>
              </w:rPr>
              <w:t xml:space="preserve"> </w:t>
            </w:r>
          </w:p>
          <w:p w14:paraId="727A55DD" w14:textId="5A3D05A1" w:rsidR="0012165C" w:rsidRDefault="0012165C" w:rsidP="0089651F">
            <w:pPr>
              <w:pStyle w:val="Contenu"/>
              <w:jc w:val="both"/>
              <w:rPr>
                <w:iCs/>
                <w:sz w:val="32"/>
                <w:szCs w:val="32"/>
              </w:rPr>
            </w:pPr>
          </w:p>
          <w:p w14:paraId="720DE58D" w14:textId="77777777" w:rsidR="0012165C" w:rsidRPr="000806B0" w:rsidRDefault="0012165C" w:rsidP="0089651F">
            <w:pPr>
              <w:pStyle w:val="Contenu"/>
              <w:jc w:val="both"/>
              <w:rPr>
                <w:iCs/>
                <w:sz w:val="32"/>
                <w:szCs w:val="32"/>
              </w:rPr>
            </w:pPr>
          </w:p>
          <w:p w14:paraId="16E27B06" w14:textId="39361A65" w:rsidR="007A105A" w:rsidRPr="000806B0" w:rsidRDefault="00B423B7" w:rsidP="0089651F">
            <w:pPr>
              <w:pStyle w:val="Contenu"/>
              <w:jc w:val="both"/>
              <w:rPr>
                <w:iCs/>
                <w:sz w:val="32"/>
                <w:szCs w:val="32"/>
              </w:rPr>
            </w:pPr>
            <w:r w:rsidRPr="000806B0">
              <w:rPr>
                <w:iCs/>
                <w:sz w:val="32"/>
                <w:szCs w:val="32"/>
              </w:rPr>
              <w:t>Vous</w:t>
            </w:r>
            <w:r w:rsidR="007A105A" w:rsidRPr="000806B0">
              <w:rPr>
                <w:iCs/>
                <w:sz w:val="32"/>
                <w:szCs w:val="32"/>
              </w:rPr>
              <w:t xml:space="preserve"> pouvez </w:t>
            </w:r>
            <w:r w:rsidRPr="000806B0">
              <w:rPr>
                <w:iCs/>
                <w:sz w:val="32"/>
                <w:szCs w:val="32"/>
              </w:rPr>
              <w:t xml:space="preserve">également </w:t>
            </w:r>
            <w:r w:rsidR="007A105A" w:rsidRPr="000806B0">
              <w:rPr>
                <w:iCs/>
                <w:sz w:val="32"/>
                <w:szCs w:val="32"/>
              </w:rPr>
              <w:t xml:space="preserve">vérifier votre situation </w:t>
            </w:r>
            <w:r w:rsidRPr="000806B0">
              <w:rPr>
                <w:iCs/>
                <w:sz w:val="32"/>
                <w:szCs w:val="32"/>
              </w:rPr>
              <w:t>électorale</w:t>
            </w:r>
            <w:r w:rsidR="007A105A" w:rsidRPr="000806B0">
              <w:rPr>
                <w:iCs/>
                <w:sz w:val="32"/>
                <w:szCs w:val="32"/>
              </w:rPr>
              <w:t xml:space="preserve"> sur le service public avec le lien suivant : </w:t>
            </w:r>
          </w:p>
          <w:p w14:paraId="67B6A05C" w14:textId="77777777" w:rsidR="0012165C" w:rsidRDefault="0012165C" w:rsidP="0089651F">
            <w:pPr>
              <w:pStyle w:val="Contenu"/>
              <w:jc w:val="both"/>
              <w:rPr>
                <w:sz w:val="32"/>
                <w:szCs w:val="32"/>
              </w:rPr>
            </w:pPr>
          </w:p>
          <w:p w14:paraId="6E77E0C6" w14:textId="77777777" w:rsidR="0012165C" w:rsidRDefault="0012165C" w:rsidP="0089651F">
            <w:pPr>
              <w:pStyle w:val="Contenu"/>
              <w:jc w:val="both"/>
              <w:rPr>
                <w:sz w:val="32"/>
                <w:szCs w:val="32"/>
              </w:rPr>
            </w:pPr>
          </w:p>
          <w:p w14:paraId="64D0E00C" w14:textId="43E47483" w:rsidR="007A105A" w:rsidRPr="0012165C" w:rsidRDefault="00143C92" w:rsidP="0012165C">
            <w:pPr>
              <w:pStyle w:val="Contenu"/>
              <w:jc w:val="center"/>
              <w:rPr>
                <w:iCs/>
                <w:color w:val="024F75" w:themeColor="accent1"/>
                <w:sz w:val="32"/>
                <w:szCs w:val="32"/>
              </w:rPr>
            </w:pPr>
            <w:hyperlink r:id="rId42" w:history="1">
              <w:r w:rsidR="0012165C" w:rsidRPr="0012165C">
                <w:rPr>
                  <w:rStyle w:val="Lienhypertexte"/>
                  <w:iCs/>
                  <w:color w:val="024F75" w:themeColor="accent1"/>
                  <w:sz w:val="32"/>
                  <w:szCs w:val="32"/>
                  <w:u w:val="none"/>
                </w:rPr>
                <w:t>https://www.service-public.fr/particuliers/vosdroits/services-en-ligne-et-formulaires/ISE</w:t>
              </w:r>
            </w:hyperlink>
          </w:p>
          <w:p w14:paraId="781DF1D5" w14:textId="1A2C39ED" w:rsidR="000806B0" w:rsidRDefault="000806B0" w:rsidP="00B423B7">
            <w:pPr>
              <w:pStyle w:val="Contenu"/>
              <w:jc w:val="both"/>
              <w:rPr>
                <w:iCs/>
                <w:sz w:val="36"/>
              </w:rPr>
            </w:pPr>
          </w:p>
          <w:p w14:paraId="2DB6FB8F" w14:textId="5FDD7B35" w:rsidR="0012165C" w:rsidRDefault="0012165C" w:rsidP="00B423B7">
            <w:pPr>
              <w:pStyle w:val="Contenu"/>
              <w:jc w:val="both"/>
              <w:rPr>
                <w:iCs/>
                <w:sz w:val="36"/>
              </w:rPr>
            </w:pPr>
          </w:p>
          <w:p w14:paraId="4ECC8D6D" w14:textId="185A5B07" w:rsidR="0012165C" w:rsidRDefault="0012165C" w:rsidP="00B423B7">
            <w:pPr>
              <w:pStyle w:val="Contenu"/>
              <w:jc w:val="both"/>
              <w:rPr>
                <w:iCs/>
                <w:sz w:val="36"/>
              </w:rPr>
            </w:pPr>
          </w:p>
          <w:p w14:paraId="5D62D982" w14:textId="77777777" w:rsidR="0012165C" w:rsidRDefault="0012165C" w:rsidP="00B423B7">
            <w:pPr>
              <w:pStyle w:val="Contenu"/>
              <w:jc w:val="both"/>
              <w:rPr>
                <w:iCs/>
                <w:sz w:val="36"/>
              </w:rPr>
            </w:pPr>
          </w:p>
          <w:p w14:paraId="47AD5EF5" w14:textId="041E85A4" w:rsidR="003C3EC9" w:rsidRPr="000806B0" w:rsidRDefault="003C3EC9" w:rsidP="00B423B7">
            <w:pPr>
              <w:pStyle w:val="Contenu"/>
              <w:jc w:val="both"/>
              <w:rPr>
                <w:iCs/>
                <w:sz w:val="32"/>
                <w:szCs w:val="32"/>
              </w:rPr>
            </w:pPr>
            <w:r w:rsidRPr="000806B0">
              <w:rPr>
                <w:iCs/>
                <w:sz w:val="32"/>
                <w:szCs w:val="32"/>
              </w:rPr>
              <w:lastRenderedPageBreak/>
              <w:t xml:space="preserve">Vous êtes en recherche d’emploi, de formation, </w:t>
            </w:r>
            <w:r w:rsidR="00FD4EE3">
              <w:rPr>
                <w:iCs/>
                <w:sz w:val="32"/>
                <w:szCs w:val="32"/>
              </w:rPr>
              <w:t xml:space="preserve">vous souhaitez être accompagné ? </w:t>
            </w:r>
            <w:r w:rsidRPr="000806B0">
              <w:rPr>
                <w:iCs/>
                <w:sz w:val="32"/>
                <w:szCs w:val="32"/>
              </w:rPr>
              <w:t xml:space="preserve">  </w:t>
            </w:r>
            <w:r w:rsidR="00FD4EE3">
              <w:rPr>
                <w:iCs/>
                <w:sz w:val="32"/>
                <w:szCs w:val="32"/>
              </w:rPr>
              <w:t>V</w:t>
            </w:r>
            <w:r w:rsidR="00AC7761">
              <w:rPr>
                <w:iCs/>
                <w:sz w:val="32"/>
                <w:szCs w:val="32"/>
              </w:rPr>
              <w:t xml:space="preserve">ous êtes </w:t>
            </w:r>
            <w:r w:rsidRPr="000806B0">
              <w:rPr>
                <w:iCs/>
                <w:sz w:val="32"/>
                <w:szCs w:val="32"/>
              </w:rPr>
              <w:t>un profession</w:t>
            </w:r>
            <w:r w:rsidR="00B423B7" w:rsidRPr="000806B0">
              <w:rPr>
                <w:iCs/>
                <w:sz w:val="32"/>
                <w:szCs w:val="32"/>
              </w:rPr>
              <w:t>nel</w:t>
            </w:r>
            <w:r w:rsidRPr="000806B0">
              <w:rPr>
                <w:iCs/>
                <w:sz w:val="32"/>
                <w:szCs w:val="32"/>
              </w:rPr>
              <w:t xml:space="preserve"> qui souhaite recruter ?</w:t>
            </w:r>
          </w:p>
          <w:p w14:paraId="591F75A0" w14:textId="7C7C9BE4" w:rsidR="003C3EC9" w:rsidRPr="000806B0" w:rsidRDefault="003C3EC9" w:rsidP="00B423B7">
            <w:pPr>
              <w:pStyle w:val="Contenu"/>
              <w:jc w:val="both"/>
              <w:rPr>
                <w:iCs/>
                <w:sz w:val="32"/>
                <w:szCs w:val="32"/>
              </w:rPr>
            </w:pPr>
            <w:r w:rsidRPr="000806B0">
              <w:rPr>
                <w:iCs/>
                <w:sz w:val="32"/>
                <w:szCs w:val="32"/>
              </w:rPr>
              <w:t xml:space="preserve">L’association </w:t>
            </w:r>
            <w:proofErr w:type="spellStart"/>
            <w:r w:rsidRPr="000806B0">
              <w:rPr>
                <w:iCs/>
                <w:sz w:val="32"/>
                <w:szCs w:val="32"/>
              </w:rPr>
              <w:t>Cambresis</w:t>
            </w:r>
            <w:proofErr w:type="spellEnd"/>
            <w:r w:rsidRPr="000806B0">
              <w:rPr>
                <w:iCs/>
                <w:sz w:val="32"/>
                <w:szCs w:val="32"/>
              </w:rPr>
              <w:t xml:space="preserve"> Emploi, située à Cambra</w:t>
            </w:r>
            <w:r w:rsidR="00B423B7" w:rsidRPr="000806B0">
              <w:rPr>
                <w:iCs/>
                <w:sz w:val="32"/>
                <w:szCs w:val="32"/>
              </w:rPr>
              <w:t xml:space="preserve">i a </w:t>
            </w:r>
            <w:r w:rsidR="007F5FA2" w:rsidRPr="000806B0">
              <w:rPr>
                <w:iCs/>
                <w:sz w:val="32"/>
                <w:szCs w:val="32"/>
              </w:rPr>
              <w:t>pour objectif d’optim</w:t>
            </w:r>
            <w:r w:rsidR="00B423B7" w:rsidRPr="000806B0">
              <w:rPr>
                <w:iCs/>
                <w:sz w:val="32"/>
                <w:szCs w:val="32"/>
              </w:rPr>
              <w:t>i</w:t>
            </w:r>
            <w:r w:rsidR="007F5FA2" w:rsidRPr="000806B0">
              <w:rPr>
                <w:iCs/>
                <w:sz w:val="32"/>
                <w:szCs w:val="32"/>
              </w:rPr>
              <w:t xml:space="preserve">ser le service rendu aux demandeurs d’emplois, aux salariés, aux entreprises et aux partenaires </w:t>
            </w:r>
            <w:r w:rsidR="00B423B7" w:rsidRPr="000806B0">
              <w:rPr>
                <w:iCs/>
                <w:sz w:val="32"/>
                <w:szCs w:val="32"/>
              </w:rPr>
              <w:t>institutionnels</w:t>
            </w:r>
            <w:r w:rsidR="007F5FA2" w:rsidRPr="000806B0">
              <w:rPr>
                <w:iCs/>
                <w:sz w:val="32"/>
                <w:szCs w:val="32"/>
              </w:rPr>
              <w:t xml:space="preserve"> </w:t>
            </w:r>
            <w:r w:rsidR="00B423B7" w:rsidRPr="000806B0">
              <w:rPr>
                <w:iCs/>
                <w:sz w:val="32"/>
                <w:szCs w:val="32"/>
              </w:rPr>
              <w:t xml:space="preserve"> </w:t>
            </w:r>
          </w:p>
          <w:p w14:paraId="10A93820" w14:textId="46DACD96" w:rsidR="00860BC3" w:rsidRPr="00B423B7" w:rsidRDefault="00860BC3" w:rsidP="00860BC3">
            <w:pPr>
              <w:pStyle w:val="Contenu"/>
              <w:rPr>
                <w:iCs/>
                <w:sz w:val="36"/>
              </w:rPr>
            </w:pPr>
          </w:p>
          <w:p w14:paraId="530DC28A" w14:textId="3B018F8E" w:rsidR="00860BC3" w:rsidRDefault="00AC7761" w:rsidP="00860BC3">
            <w:pPr>
              <w:pStyle w:val="Contenu"/>
              <w:rPr>
                <w:i/>
                <w:sz w:val="36"/>
              </w:rPr>
            </w:pPr>
            <w:r>
              <w:rPr>
                <w:noProof/>
              </w:rPr>
              <w:drawing>
                <wp:anchor distT="0" distB="0" distL="114300" distR="114300" simplePos="0" relativeHeight="251675648" behindDoc="1" locked="0" layoutInCell="1" allowOverlap="1" wp14:anchorId="3DD6B2BD" wp14:editId="25C47300">
                  <wp:simplePos x="0" y="0"/>
                  <wp:positionH relativeFrom="column">
                    <wp:posOffset>600710</wp:posOffset>
                  </wp:positionH>
                  <wp:positionV relativeFrom="paragraph">
                    <wp:posOffset>201930</wp:posOffset>
                  </wp:positionV>
                  <wp:extent cx="5505450" cy="6153150"/>
                  <wp:effectExtent l="0" t="0" r="0" b="0"/>
                  <wp:wrapTight wrapText="bothSides">
                    <wp:wrapPolygon edited="0">
                      <wp:start x="0" y="0"/>
                      <wp:lineTo x="0" y="21533"/>
                      <wp:lineTo x="21525" y="21533"/>
                      <wp:lineTo x="2152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5450" cy="615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2EDF" w14:textId="5C3C6130" w:rsidR="000806B0" w:rsidRDefault="000806B0" w:rsidP="00860BC3">
            <w:pPr>
              <w:pStyle w:val="Contenu"/>
              <w:rPr>
                <w:i/>
                <w:sz w:val="36"/>
              </w:rPr>
            </w:pPr>
          </w:p>
          <w:p w14:paraId="472CBFEC" w14:textId="68A5E48A" w:rsidR="000806B0" w:rsidRDefault="000806B0" w:rsidP="00860BC3">
            <w:pPr>
              <w:pStyle w:val="Contenu"/>
              <w:rPr>
                <w:i/>
                <w:sz w:val="36"/>
              </w:rPr>
            </w:pPr>
          </w:p>
          <w:p w14:paraId="0FED2B77" w14:textId="04F2AFD2" w:rsidR="000806B0" w:rsidRDefault="000806B0" w:rsidP="00860BC3">
            <w:pPr>
              <w:pStyle w:val="Contenu"/>
              <w:rPr>
                <w:i/>
                <w:sz w:val="36"/>
              </w:rPr>
            </w:pPr>
          </w:p>
          <w:p w14:paraId="1011F55C" w14:textId="74041820" w:rsidR="00860BC3" w:rsidRDefault="00860BC3" w:rsidP="00860BC3">
            <w:pPr>
              <w:pStyle w:val="Contenu"/>
              <w:rPr>
                <w:i/>
                <w:sz w:val="36"/>
              </w:rPr>
            </w:pPr>
          </w:p>
          <w:p w14:paraId="1A601C71" w14:textId="08C2807E" w:rsidR="0012165C" w:rsidRDefault="0012165C" w:rsidP="00860BC3">
            <w:pPr>
              <w:pStyle w:val="Contenu"/>
              <w:rPr>
                <w:i/>
                <w:sz w:val="36"/>
              </w:rPr>
            </w:pPr>
          </w:p>
          <w:p w14:paraId="6B9F655B" w14:textId="5D004520" w:rsidR="0012165C" w:rsidRDefault="0012165C" w:rsidP="00860BC3">
            <w:pPr>
              <w:pStyle w:val="Contenu"/>
              <w:rPr>
                <w:i/>
                <w:sz w:val="36"/>
              </w:rPr>
            </w:pPr>
          </w:p>
          <w:p w14:paraId="6E68BA35" w14:textId="42BC7E70" w:rsidR="0012165C" w:rsidRDefault="0012165C" w:rsidP="00860BC3">
            <w:pPr>
              <w:pStyle w:val="Contenu"/>
              <w:rPr>
                <w:i/>
                <w:sz w:val="36"/>
              </w:rPr>
            </w:pPr>
          </w:p>
          <w:p w14:paraId="544B59D7" w14:textId="69C26E0F" w:rsidR="0012165C" w:rsidRDefault="0012165C" w:rsidP="00860BC3">
            <w:pPr>
              <w:pStyle w:val="Contenu"/>
              <w:rPr>
                <w:i/>
                <w:sz w:val="36"/>
              </w:rPr>
            </w:pPr>
          </w:p>
          <w:p w14:paraId="6305374C" w14:textId="5A27567E" w:rsidR="0012165C" w:rsidRDefault="0012165C" w:rsidP="00860BC3">
            <w:pPr>
              <w:pStyle w:val="Contenu"/>
              <w:rPr>
                <w:i/>
                <w:sz w:val="36"/>
              </w:rPr>
            </w:pPr>
          </w:p>
          <w:p w14:paraId="322E1197" w14:textId="2C65A453" w:rsidR="0012165C" w:rsidRDefault="0012165C" w:rsidP="00860BC3">
            <w:pPr>
              <w:pStyle w:val="Contenu"/>
              <w:rPr>
                <w:i/>
                <w:sz w:val="36"/>
              </w:rPr>
            </w:pPr>
          </w:p>
          <w:p w14:paraId="525DCF28" w14:textId="73E1048D" w:rsidR="0012165C" w:rsidRDefault="0012165C" w:rsidP="00860BC3">
            <w:pPr>
              <w:pStyle w:val="Contenu"/>
              <w:rPr>
                <w:i/>
                <w:sz w:val="36"/>
              </w:rPr>
            </w:pPr>
          </w:p>
          <w:p w14:paraId="1A7878F4" w14:textId="1AC4F97E" w:rsidR="0012165C" w:rsidRDefault="0012165C" w:rsidP="00860BC3">
            <w:pPr>
              <w:pStyle w:val="Contenu"/>
              <w:rPr>
                <w:i/>
                <w:sz w:val="36"/>
              </w:rPr>
            </w:pPr>
          </w:p>
          <w:p w14:paraId="11A409E1" w14:textId="77777777" w:rsidR="0012165C" w:rsidRDefault="0012165C" w:rsidP="00860BC3">
            <w:pPr>
              <w:pStyle w:val="Contenu"/>
              <w:rPr>
                <w:i/>
                <w:sz w:val="36"/>
              </w:rPr>
            </w:pPr>
          </w:p>
          <w:p w14:paraId="0EDCFEF6" w14:textId="45ED0909" w:rsidR="00860BC3" w:rsidRDefault="00860BC3" w:rsidP="007F5FA2">
            <w:pPr>
              <w:pStyle w:val="Contenu"/>
              <w:jc w:val="center"/>
              <w:rPr>
                <w:i/>
                <w:color w:val="FF0000"/>
                <w:sz w:val="36"/>
              </w:rPr>
            </w:pPr>
          </w:p>
          <w:p w14:paraId="31807EEE" w14:textId="29923014" w:rsidR="00AC7761" w:rsidRDefault="00AC7761" w:rsidP="007F5FA2">
            <w:pPr>
              <w:pStyle w:val="Contenu"/>
              <w:jc w:val="center"/>
              <w:rPr>
                <w:i/>
                <w:color w:val="FF0000"/>
                <w:sz w:val="36"/>
              </w:rPr>
            </w:pPr>
          </w:p>
          <w:p w14:paraId="684B2AE8" w14:textId="26B9F69A" w:rsidR="00AC7761" w:rsidRDefault="00AC7761" w:rsidP="007F5FA2">
            <w:pPr>
              <w:pStyle w:val="Contenu"/>
              <w:jc w:val="center"/>
              <w:rPr>
                <w:i/>
                <w:color w:val="FF0000"/>
                <w:sz w:val="36"/>
              </w:rPr>
            </w:pPr>
          </w:p>
          <w:p w14:paraId="47363023" w14:textId="5A7F499C" w:rsidR="00AC7761" w:rsidRDefault="00AC7761" w:rsidP="007F5FA2">
            <w:pPr>
              <w:pStyle w:val="Contenu"/>
              <w:jc w:val="center"/>
              <w:rPr>
                <w:i/>
                <w:color w:val="FF0000"/>
                <w:sz w:val="36"/>
              </w:rPr>
            </w:pPr>
          </w:p>
          <w:p w14:paraId="6037C5E1" w14:textId="56AF2B45" w:rsidR="00AC7761" w:rsidRDefault="00AC7761" w:rsidP="007F5FA2">
            <w:pPr>
              <w:pStyle w:val="Contenu"/>
              <w:jc w:val="center"/>
              <w:rPr>
                <w:i/>
                <w:color w:val="FF0000"/>
                <w:sz w:val="36"/>
              </w:rPr>
            </w:pPr>
          </w:p>
          <w:p w14:paraId="191BCA70" w14:textId="77777777" w:rsidR="00AC7761" w:rsidRDefault="00AC7761" w:rsidP="007F5FA2">
            <w:pPr>
              <w:pStyle w:val="Contenu"/>
              <w:jc w:val="center"/>
              <w:rPr>
                <w:i/>
                <w:color w:val="FF0000"/>
                <w:sz w:val="36"/>
              </w:rPr>
            </w:pPr>
          </w:p>
          <w:p w14:paraId="59E1D109" w14:textId="471D23B4" w:rsidR="00AC7761" w:rsidRDefault="00AC7761" w:rsidP="007F5FA2">
            <w:pPr>
              <w:pStyle w:val="Contenu"/>
              <w:jc w:val="center"/>
              <w:rPr>
                <w:i/>
                <w:color w:val="FF0000"/>
                <w:sz w:val="36"/>
              </w:rPr>
            </w:pPr>
          </w:p>
          <w:p w14:paraId="43EF9DA3" w14:textId="77777777" w:rsidR="00AC7761" w:rsidRPr="007F5FA2" w:rsidRDefault="00AC7761" w:rsidP="007F5FA2">
            <w:pPr>
              <w:pStyle w:val="Contenu"/>
              <w:jc w:val="center"/>
              <w:rPr>
                <w:i/>
                <w:color w:val="FF0000"/>
                <w:sz w:val="36"/>
              </w:rPr>
            </w:pPr>
          </w:p>
          <w:p w14:paraId="72D0D3B1" w14:textId="121B3F51" w:rsidR="00860BC3" w:rsidRDefault="00FD650D" w:rsidP="00D115BE">
            <w:pPr>
              <w:pStyle w:val="Contenu"/>
              <w:numPr>
                <w:ilvl w:val="0"/>
                <w:numId w:val="23"/>
              </w:numPr>
              <w:ind w:left="13" w:hanging="360"/>
              <w:rPr>
                <w:iCs/>
                <w:sz w:val="36"/>
              </w:rPr>
            </w:pPr>
            <w:r>
              <w:rPr>
                <w:iCs/>
                <w:sz w:val="36"/>
              </w:rPr>
              <w:lastRenderedPageBreak/>
              <w:t xml:space="preserve"> </w:t>
            </w:r>
            <w:r w:rsidR="00860BC3" w:rsidRPr="00B423B7">
              <w:rPr>
                <w:iCs/>
                <w:sz w:val="36"/>
              </w:rPr>
              <w:t>ETAT CIVIL</w:t>
            </w:r>
            <w:r w:rsidR="00BD4059" w:rsidRPr="00B423B7">
              <w:rPr>
                <w:iCs/>
                <w:sz w:val="36"/>
              </w:rPr>
              <w:t xml:space="preserve"> (du 1</w:t>
            </w:r>
            <w:r w:rsidR="00BD4059" w:rsidRPr="00B423B7">
              <w:rPr>
                <w:iCs/>
                <w:sz w:val="36"/>
                <w:vertAlign w:val="superscript"/>
              </w:rPr>
              <w:t>er</w:t>
            </w:r>
            <w:r w:rsidR="00BD4059" w:rsidRPr="00B423B7">
              <w:rPr>
                <w:iCs/>
                <w:sz w:val="36"/>
              </w:rPr>
              <w:t xml:space="preserve"> septembre au 31 décembre 2021)</w:t>
            </w:r>
          </w:p>
          <w:p w14:paraId="4F3436D6" w14:textId="21289533" w:rsidR="00CD1570" w:rsidRDefault="00CD1570" w:rsidP="00CD1570">
            <w:pPr>
              <w:pStyle w:val="Contenu"/>
              <w:rPr>
                <w:iCs/>
                <w:sz w:val="36"/>
              </w:rPr>
            </w:pPr>
          </w:p>
          <w:p w14:paraId="2CF076C2" w14:textId="77777777" w:rsidR="00CD1570" w:rsidRPr="00B423B7" w:rsidRDefault="00CD1570" w:rsidP="00CD1570">
            <w:pPr>
              <w:pStyle w:val="Contenu"/>
              <w:rPr>
                <w:iCs/>
                <w:sz w:val="36"/>
              </w:rPr>
            </w:pPr>
          </w:p>
          <w:p w14:paraId="1B4D77CF" w14:textId="05F9FED8" w:rsidR="00860BC3" w:rsidRDefault="00860BC3" w:rsidP="00860BC3">
            <w:pPr>
              <w:pStyle w:val="Contenu"/>
              <w:ind w:left="720"/>
              <w:rPr>
                <w:i/>
                <w:sz w:val="36"/>
              </w:rPr>
            </w:pPr>
          </w:p>
          <w:p w14:paraId="62B25240" w14:textId="33ABE0C8" w:rsidR="00860BC3" w:rsidRPr="00CD1570" w:rsidRDefault="00175EEE" w:rsidP="00860BC3">
            <w:pPr>
              <w:pStyle w:val="Contenu"/>
              <w:ind w:left="720"/>
              <w:rPr>
                <w:rFonts w:ascii="Bradley Hand ITC" w:hAnsi="Bradley Hand ITC"/>
                <w:b/>
                <w:bCs/>
                <w:iCs/>
                <w:color w:val="FF0000"/>
                <w:sz w:val="52"/>
                <w:szCs w:val="52"/>
              </w:rPr>
            </w:pPr>
            <w:r w:rsidRPr="00CD1570">
              <w:rPr>
                <w:rFonts w:ascii="Bradley Hand ITC" w:hAnsi="Bradley Hand ITC"/>
                <w:b/>
                <w:bCs/>
                <w:iCs/>
                <w:color w:val="FF0000"/>
                <w:sz w:val="52"/>
                <w:szCs w:val="52"/>
              </w:rPr>
              <w:t xml:space="preserve">Bienvenue à </w:t>
            </w:r>
          </w:p>
          <w:p w14:paraId="196FD432" w14:textId="722C33FD" w:rsidR="00860BC3" w:rsidRDefault="00860BC3" w:rsidP="00860BC3">
            <w:pPr>
              <w:pStyle w:val="Contenu"/>
              <w:ind w:left="720"/>
              <w:rPr>
                <w:i/>
                <w:sz w:val="36"/>
              </w:rPr>
            </w:pPr>
          </w:p>
          <w:p w14:paraId="24D36919" w14:textId="648D6C79" w:rsidR="00860BC3" w:rsidRDefault="00CD1570" w:rsidP="00175EEE">
            <w:pPr>
              <w:pStyle w:val="Contenu"/>
              <w:ind w:left="720"/>
              <w:jc w:val="center"/>
              <w:rPr>
                <w:i/>
                <w:sz w:val="36"/>
              </w:rPr>
            </w:pPr>
            <w:proofErr w:type="spellStart"/>
            <w:r>
              <w:rPr>
                <w:i/>
                <w:sz w:val="36"/>
              </w:rPr>
              <w:t>Lamand</w:t>
            </w:r>
            <w:proofErr w:type="spellEnd"/>
            <w:r>
              <w:rPr>
                <w:i/>
                <w:sz w:val="36"/>
              </w:rPr>
              <w:t xml:space="preserve"> Sacha, né le 10 septembre</w:t>
            </w:r>
          </w:p>
          <w:p w14:paraId="20874DD4" w14:textId="01C178C3" w:rsidR="00CD1570" w:rsidRDefault="00CD1570" w:rsidP="00175EEE">
            <w:pPr>
              <w:pStyle w:val="Contenu"/>
              <w:ind w:left="720"/>
              <w:jc w:val="center"/>
              <w:rPr>
                <w:i/>
                <w:sz w:val="36"/>
              </w:rPr>
            </w:pPr>
          </w:p>
          <w:p w14:paraId="764293E6" w14:textId="2008B0EB" w:rsidR="00CD1570" w:rsidRDefault="00CD1570" w:rsidP="00175EEE">
            <w:pPr>
              <w:pStyle w:val="Contenu"/>
              <w:ind w:left="720"/>
              <w:jc w:val="center"/>
              <w:rPr>
                <w:i/>
                <w:sz w:val="36"/>
              </w:rPr>
            </w:pPr>
          </w:p>
          <w:p w14:paraId="0877E2F1" w14:textId="77777777" w:rsidR="00CD1570" w:rsidRDefault="00CD1570" w:rsidP="00175EEE">
            <w:pPr>
              <w:pStyle w:val="Contenu"/>
              <w:ind w:left="720"/>
              <w:jc w:val="center"/>
              <w:rPr>
                <w:i/>
                <w:sz w:val="36"/>
              </w:rPr>
            </w:pPr>
          </w:p>
          <w:p w14:paraId="32635DCF" w14:textId="51550ED1" w:rsidR="00CD1570" w:rsidRPr="00CD1570" w:rsidRDefault="00CD1570" w:rsidP="00CD1570">
            <w:pPr>
              <w:pStyle w:val="Contenu"/>
              <w:ind w:left="720"/>
              <w:rPr>
                <w:rFonts w:ascii="Bradley Hand ITC" w:hAnsi="Bradley Hand ITC"/>
                <w:b/>
                <w:bCs/>
                <w:i/>
                <w:color w:val="auto"/>
                <w:sz w:val="56"/>
                <w:szCs w:val="56"/>
              </w:rPr>
            </w:pPr>
            <w:r w:rsidRPr="00CD1570">
              <w:rPr>
                <w:rFonts w:ascii="Bradley Hand ITC" w:hAnsi="Bradley Hand ITC"/>
                <w:b/>
                <w:bCs/>
                <w:i/>
                <w:color w:val="auto"/>
                <w:sz w:val="56"/>
                <w:szCs w:val="56"/>
              </w:rPr>
              <w:t xml:space="preserve">Ils nous ont quitté </w:t>
            </w:r>
          </w:p>
          <w:p w14:paraId="47264942" w14:textId="22D540F2" w:rsidR="00CD1570" w:rsidRDefault="00CD1570" w:rsidP="00CD1570">
            <w:pPr>
              <w:pStyle w:val="Contenu"/>
              <w:ind w:left="720"/>
              <w:rPr>
                <w:i/>
                <w:sz w:val="36"/>
              </w:rPr>
            </w:pPr>
          </w:p>
          <w:p w14:paraId="6A2940D4" w14:textId="4BA8F8B4" w:rsidR="00CD1570" w:rsidRDefault="00CD1570" w:rsidP="00CD1570">
            <w:pPr>
              <w:pStyle w:val="Contenu"/>
              <w:ind w:left="720"/>
              <w:rPr>
                <w:i/>
                <w:sz w:val="36"/>
              </w:rPr>
            </w:pPr>
          </w:p>
          <w:p w14:paraId="2C59FC9D" w14:textId="025718AE" w:rsidR="00CD1570" w:rsidRDefault="00A85E53" w:rsidP="00CD1570">
            <w:pPr>
              <w:pStyle w:val="Contenu"/>
              <w:ind w:left="720"/>
              <w:jc w:val="center"/>
              <w:rPr>
                <w:i/>
                <w:sz w:val="36"/>
              </w:rPr>
            </w:pPr>
            <w:r>
              <w:rPr>
                <w:i/>
                <w:sz w:val="36"/>
              </w:rPr>
              <w:t xml:space="preserve">Mr </w:t>
            </w:r>
            <w:r w:rsidR="00CD1570">
              <w:rPr>
                <w:i/>
                <w:sz w:val="36"/>
              </w:rPr>
              <w:t>REGNIEZ Auguste, le 20 septembre</w:t>
            </w:r>
          </w:p>
          <w:p w14:paraId="776FE931" w14:textId="1B51E6E7" w:rsidR="00AC7761" w:rsidRDefault="00AC7761" w:rsidP="00CD1570">
            <w:pPr>
              <w:pStyle w:val="Contenu"/>
              <w:ind w:left="720"/>
              <w:jc w:val="center"/>
              <w:rPr>
                <w:i/>
                <w:sz w:val="36"/>
              </w:rPr>
            </w:pPr>
          </w:p>
          <w:p w14:paraId="58094D98" w14:textId="192EEB5D" w:rsidR="00CD1570" w:rsidRDefault="00A85E53" w:rsidP="00CD1570">
            <w:pPr>
              <w:pStyle w:val="Contenu"/>
              <w:ind w:left="720"/>
              <w:jc w:val="center"/>
              <w:rPr>
                <w:i/>
                <w:sz w:val="36"/>
              </w:rPr>
            </w:pPr>
            <w:r>
              <w:rPr>
                <w:i/>
                <w:sz w:val="36"/>
              </w:rPr>
              <w:t xml:space="preserve">Mme </w:t>
            </w:r>
            <w:r w:rsidR="00FD4EE3">
              <w:rPr>
                <w:i/>
                <w:sz w:val="36"/>
              </w:rPr>
              <w:t xml:space="preserve">LANGRAND Arlette, le 24 </w:t>
            </w:r>
            <w:r>
              <w:rPr>
                <w:i/>
                <w:sz w:val="36"/>
              </w:rPr>
              <w:t>novembre</w:t>
            </w:r>
            <w:r w:rsidR="00FD4EE3">
              <w:rPr>
                <w:i/>
                <w:sz w:val="36"/>
              </w:rPr>
              <w:t xml:space="preserve"> </w:t>
            </w:r>
          </w:p>
          <w:p w14:paraId="31CABA96" w14:textId="4964E26F" w:rsidR="00CD1570" w:rsidRDefault="00CD1570" w:rsidP="00CD1570">
            <w:pPr>
              <w:pStyle w:val="Contenu"/>
              <w:ind w:left="720"/>
              <w:jc w:val="center"/>
              <w:rPr>
                <w:i/>
                <w:sz w:val="36"/>
              </w:rPr>
            </w:pPr>
          </w:p>
          <w:p w14:paraId="3E4FA347" w14:textId="5DDED1A5" w:rsidR="00CD1570" w:rsidRDefault="00A85E53" w:rsidP="00CD1570">
            <w:pPr>
              <w:pStyle w:val="Contenu"/>
              <w:ind w:left="720"/>
              <w:jc w:val="center"/>
              <w:rPr>
                <w:i/>
                <w:sz w:val="36"/>
              </w:rPr>
            </w:pPr>
            <w:r>
              <w:rPr>
                <w:i/>
                <w:sz w:val="36"/>
              </w:rPr>
              <w:t xml:space="preserve">Mr </w:t>
            </w:r>
            <w:r w:rsidR="00CD1570">
              <w:rPr>
                <w:i/>
                <w:sz w:val="36"/>
              </w:rPr>
              <w:t>THUIN Emile, le 20 décembre</w:t>
            </w:r>
          </w:p>
          <w:p w14:paraId="0B4ED0FE" w14:textId="69B46521" w:rsidR="00CD1570" w:rsidRDefault="00CD1570" w:rsidP="00CD1570">
            <w:pPr>
              <w:pStyle w:val="Contenu"/>
              <w:ind w:left="720"/>
              <w:jc w:val="center"/>
              <w:rPr>
                <w:i/>
                <w:sz w:val="36"/>
              </w:rPr>
            </w:pPr>
          </w:p>
          <w:p w14:paraId="4898A06B" w14:textId="02A1F910" w:rsidR="00CD1570" w:rsidRDefault="00A85E53" w:rsidP="00CD1570">
            <w:pPr>
              <w:pStyle w:val="Contenu"/>
              <w:ind w:left="720"/>
              <w:jc w:val="center"/>
              <w:rPr>
                <w:i/>
                <w:sz w:val="36"/>
              </w:rPr>
            </w:pPr>
            <w:r>
              <w:rPr>
                <w:i/>
                <w:sz w:val="36"/>
              </w:rPr>
              <w:t xml:space="preserve">Mme </w:t>
            </w:r>
            <w:r w:rsidR="00CD1570">
              <w:rPr>
                <w:i/>
                <w:sz w:val="36"/>
              </w:rPr>
              <w:t>BOITTIAUX Josette, le 30 décembre</w:t>
            </w:r>
          </w:p>
          <w:p w14:paraId="388F8358" w14:textId="74AE9378" w:rsidR="00860BC3" w:rsidRDefault="00860BC3" w:rsidP="00860BC3">
            <w:pPr>
              <w:pStyle w:val="Contenu"/>
              <w:ind w:left="720"/>
              <w:rPr>
                <w:i/>
                <w:sz w:val="36"/>
              </w:rPr>
            </w:pPr>
          </w:p>
          <w:p w14:paraId="685C4DE4" w14:textId="382501DD" w:rsidR="00860BC3" w:rsidRDefault="00860BC3" w:rsidP="00860BC3">
            <w:pPr>
              <w:pStyle w:val="Contenu"/>
              <w:ind w:left="720"/>
              <w:rPr>
                <w:i/>
                <w:sz w:val="36"/>
              </w:rPr>
            </w:pPr>
          </w:p>
          <w:p w14:paraId="7EC5538C" w14:textId="73232103" w:rsidR="00860BC3" w:rsidRDefault="00860BC3" w:rsidP="00860BC3">
            <w:pPr>
              <w:pStyle w:val="Contenu"/>
              <w:ind w:left="720"/>
              <w:rPr>
                <w:i/>
                <w:sz w:val="36"/>
              </w:rPr>
            </w:pPr>
          </w:p>
          <w:p w14:paraId="25B6535F" w14:textId="5EA930E9" w:rsidR="00860BC3" w:rsidRDefault="00860BC3" w:rsidP="00860BC3">
            <w:pPr>
              <w:pStyle w:val="Contenu"/>
              <w:ind w:left="720"/>
              <w:rPr>
                <w:i/>
                <w:sz w:val="36"/>
              </w:rPr>
            </w:pPr>
          </w:p>
          <w:p w14:paraId="1BC64CD6" w14:textId="217E80B1" w:rsidR="00860BC3" w:rsidRDefault="00860BC3" w:rsidP="00860BC3">
            <w:pPr>
              <w:pStyle w:val="Contenu"/>
              <w:ind w:left="720"/>
              <w:rPr>
                <w:i/>
                <w:sz w:val="36"/>
              </w:rPr>
            </w:pPr>
          </w:p>
          <w:p w14:paraId="0D1BBCB4" w14:textId="7C22F3EB" w:rsidR="00860BC3" w:rsidRDefault="00860BC3" w:rsidP="00860BC3">
            <w:pPr>
              <w:pStyle w:val="Contenu"/>
              <w:ind w:left="720"/>
              <w:rPr>
                <w:i/>
                <w:sz w:val="36"/>
              </w:rPr>
            </w:pPr>
          </w:p>
          <w:p w14:paraId="3BA212FF" w14:textId="53BF887E" w:rsidR="00860BC3" w:rsidRDefault="00860BC3" w:rsidP="00CD1570">
            <w:pPr>
              <w:pStyle w:val="Contenu"/>
              <w:rPr>
                <w:i/>
                <w:sz w:val="36"/>
              </w:rPr>
            </w:pPr>
          </w:p>
          <w:p w14:paraId="75E42B07" w14:textId="469D30E8" w:rsidR="00860BC3" w:rsidRPr="00B423B7" w:rsidRDefault="00860BC3" w:rsidP="00D115BE">
            <w:pPr>
              <w:pStyle w:val="Contenu"/>
              <w:numPr>
                <w:ilvl w:val="0"/>
                <w:numId w:val="23"/>
              </w:numPr>
              <w:ind w:left="13" w:hanging="360"/>
              <w:rPr>
                <w:iCs/>
                <w:sz w:val="36"/>
              </w:rPr>
            </w:pPr>
            <w:r w:rsidRPr="00B423B7">
              <w:rPr>
                <w:iCs/>
                <w:sz w:val="36"/>
              </w:rPr>
              <w:lastRenderedPageBreak/>
              <w:t>AGENDA (sous r</w:t>
            </w:r>
            <w:r w:rsidR="00FE1C02">
              <w:rPr>
                <w:iCs/>
                <w:sz w:val="36"/>
              </w:rPr>
              <w:t>é</w:t>
            </w:r>
            <w:r w:rsidRPr="00B423B7">
              <w:rPr>
                <w:iCs/>
                <w:sz w:val="36"/>
              </w:rPr>
              <w:t>serve de changements ou d’annulation par rapport au protocole sanitaire en vigueur)</w:t>
            </w:r>
          </w:p>
          <w:p w14:paraId="5ABB3603" w14:textId="23CA88B3" w:rsidR="005958FF" w:rsidRDefault="005958FF" w:rsidP="006F5EF2">
            <w:pPr>
              <w:pStyle w:val="Contenu"/>
              <w:jc w:val="both"/>
              <w:rPr>
                <w:b/>
                <w:bCs/>
                <w:iCs/>
                <w:sz w:val="32"/>
                <w:szCs w:val="32"/>
              </w:rPr>
            </w:pPr>
            <w:r w:rsidRPr="000806B0">
              <w:rPr>
                <w:b/>
                <w:bCs/>
                <w:iCs/>
                <w:sz w:val="32"/>
                <w:szCs w:val="32"/>
              </w:rPr>
              <w:t>Les vœux du Maire et d</w:t>
            </w:r>
            <w:r w:rsidR="00B423B7" w:rsidRPr="000806B0">
              <w:rPr>
                <w:b/>
                <w:bCs/>
                <w:iCs/>
                <w:sz w:val="32"/>
                <w:szCs w:val="32"/>
              </w:rPr>
              <w:t xml:space="preserve">e </w:t>
            </w:r>
            <w:r w:rsidRPr="000806B0">
              <w:rPr>
                <w:b/>
                <w:bCs/>
                <w:iCs/>
                <w:sz w:val="32"/>
                <w:szCs w:val="32"/>
              </w:rPr>
              <w:t>son conseil municipal sont annulés, ils seront filmés et partagés sur les réseaux sociaux à la fin du mois de janvier</w:t>
            </w:r>
            <w:r w:rsidR="00AC7761">
              <w:rPr>
                <w:b/>
                <w:bCs/>
                <w:iCs/>
                <w:sz w:val="32"/>
                <w:szCs w:val="32"/>
              </w:rPr>
              <w:t>.</w:t>
            </w:r>
          </w:p>
          <w:p w14:paraId="2808888A" w14:textId="6A6ACB7B" w:rsidR="005958FF" w:rsidRDefault="005958FF" w:rsidP="005958FF">
            <w:pPr>
              <w:pStyle w:val="Contenu"/>
              <w:rPr>
                <w:i/>
                <w:sz w:val="36"/>
              </w:rPr>
            </w:pPr>
          </w:p>
          <w:p w14:paraId="625FC9C8" w14:textId="60A0CAF8" w:rsidR="005958FF" w:rsidRPr="00AC7761" w:rsidRDefault="005958FF" w:rsidP="00AC7761">
            <w:pPr>
              <w:pStyle w:val="Contenu"/>
              <w:ind w:left="1440"/>
              <w:rPr>
                <w:rFonts w:ascii="Bradley Hand ITC" w:hAnsi="Bradley Hand ITC"/>
                <w:b/>
                <w:bCs/>
                <w:iCs/>
                <w:color w:val="6600CC"/>
                <w:sz w:val="36"/>
                <w:szCs w:val="36"/>
              </w:rPr>
            </w:pPr>
            <w:r w:rsidRPr="00AC7761">
              <w:rPr>
                <w:rFonts w:ascii="Bradley Hand ITC" w:hAnsi="Bradley Hand ITC"/>
                <w:b/>
                <w:bCs/>
                <w:iCs/>
                <w:color w:val="6600CC"/>
                <w:sz w:val="36"/>
                <w:szCs w:val="36"/>
              </w:rPr>
              <w:t>FEVRIER</w:t>
            </w:r>
          </w:p>
          <w:p w14:paraId="13976E07" w14:textId="77777777" w:rsidR="00AC7761" w:rsidRPr="00AC7761" w:rsidRDefault="00AC7761" w:rsidP="00AC7761">
            <w:pPr>
              <w:pStyle w:val="Contenu"/>
              <w:rPr>
                <w:iCs/>
                <w:sz w:val="32"/>
                <w:szCs w:val="32"/>
              </w:rPr>
            </w:pPr>
          </w:p>
          <w:p w14:paraId="4117CD70" w14:textId="1080E77F" w:rsidR="005958FF" w:rsidRPr="00AC7761" w:rsidRDefault="00C62D40" w:rsidP="00D115BE">
            <w:pPr>
              <w:pStyle w:val="Contenu"/>
              <w:numPr>
                <w:ilvl w:val="0"/>
                <w:numId w:val="23"/>
              </w:numPr>
              <w:ind w:left="720" w:hanging="360"/>
              <w:rPr>
                <w:iCs/>
                <w:sz w:val="32"/>
                <w:szCs w:val="32"/>
              </w:rPr>
            </w:pPr>
            <w:r w:rsidRPr="00AC7761">
              <w:rPr>
                <w:b/>
                <w:bCs/>
                <w:iCs/>
                <w:sz w:val="32"/>
                <w:szCs w:val="32"/>
                <w:u w:val="single"/>
              </w:rPr>
              <w:t>Jeudi 17</w:t>
            </w:r>
            <w:r w:rsidRPr="00AC7761">
              <w:rPr>
                <w:iCs/>
                <w:sz w:val="32"/>
                <w:szCs w:val="32"/>
              </w:rPr>
              <w:t xml:space="preserve"> : marché bio des </w:t>
            </w:r>
            <w:proofErr w:type="spellStart"/>
            <w:r w:rsidRPr="00AC7761">
              <w:rPr>
                <w:iCs/>
                <w:sz w:val="32"/>
                <w:szCs w:val="32"/>
              </w:rPr>
              <w:t>z’amis</w:t>
            </w:r>
            <w:proofErr w:type="spellEnd"/>
            <w:r w:rsidRPr="00AC7761">
              <w:rPr>
                <w:iCs/>
                <w:sz w:val="32"/>
                <w:szCs w:val="32"/>
              </w:rPr>
              <w:t xml:space="preserve"> </w:t>
            </w:r>
          </w:p>
          <w:p w14:paraId="4E7D61AD" w14:textId="6AE9256B" w:rsidR="00C62D40" w:rsidRPr="00AC7761" w:rsidRDefault="00C62D40" w:rsidP="00C62D40">
            <w:pPr>
              <w:pStyle w:val="Contenu"/>
              <w:ind w:left="720"/>
              <w:rPr>
                <w:iCs/>
                <w:sz w:val="32"/>
                <w:szCs w:val="32"/>
              </w:rPr>
            </w:pPr>
            <w:r w:rsidRPr="00AC7761">
              <w:rPr>
                <w:iCs/>
                <w:sz w:val="32"/>
                <w:szCs w:val="32"/>
              </w:rPr>
              <w:t xml:space="preserve">                  4 rue Paul Langevin de 16h à 19h</w:t>
            </w:r>
          </w:p>
          <w:p w14:paraId="7B3384A3" w14:textId="02744A6B" w:rsidR="005958FF" w:rsidRPr="00AC7761" w:rsidRDefault="005958FF" w:rsidP="005958FF">
            <w:pPr>
              <w:pStyle w:val="Contenu"/>
              <w:rPr>
                <w:iCs/>
                <w:sz w:val="32"/>
                <w:szCs w:val="32"/>
              </w:rPr>
            </w:pPr>
          </w:p>
          <w:p w14:paraId="42579F3F" w14:textId="3364C588" w:rsidR="005958FF" w:rsidRPr="00AC7761" w:rsidRDefault="005958FF" w:rsidP="00AC7761">
            <w:pPr>
              <w:pStyle w:val="Contenu"/>
              <w:ind w:left="1440"/>
              <w:rPr>
                <w:rFonts w:ascii="Bradley Hand ITC" w:hAnsi="Bradley Hand ITC"/>
                <w:b/>
                <w:bCs/>
                <w:iCs/>
                <w:color w:val="6600CC"/>
                <w:sz w:val="36"/>
                <w:szCs w:val="36"/>
              </w:rPr>
            </w:pPr>
            <w:r w:rsidRPr="00AC7761">
              <w:rPr>
                <w:rFonts w:ascii="Bradley Hand ITC" w:hAnsi="Bradley Hand ITC"/>
                <w:b/>
                <w:bCs/>
                <w:iCs/>
                <w:color w:val="6600CC"/>
                <w:sz w:val="36"/>
                <w:szCs w:val="36"/>
              </w:rPr>
              <w:t>MARS</w:t>
            </w:r>
          </w:p>
          <w:p w14:paraId="3BFAB4B8" w14:textId="77777777" w:rsidR="00AC7761" w:rsidRPr="00AC7761" w:rsidRDefault="00AC7761" w:rsidP="00AC7761">
            <w:pPr>
              <w:pStyle w:val="Contenu"/>
              <w:rPr>
                <w:iCs/>
                <w:sz w:val="32"/>
                <w:szCs w:val="32"/>
              </w:rPr>
            </w:pPr>
          </w:p>
          <w:p w14:paraId="22C4F6AC" w14:textId="357E1682" w:rsidR="00C62D40" w:rsidRPr="00AC7761" w:rsidRDefault="00C62D40" w:rsidP="00D115BE">
            <w:pPr>
              <w:pStyle w:val="Contenu"/>
              <w:numPr>
                <w:ilvl w:val="0"/>
                <w:numId w:val="23"/>
              </w:numPr>
              <w:ind w:left="720" w:hanging="360"/>
              <w:rPr>
                <w:iCs/>
                <w:sz w:val="32"/>
                <w:szCs w:val="32"/>
              </w:rPr>
            </w:pPr>
            <w:r w:rsidRPr="00AC7761">
              <w:rPr>
                <w:b/>
                <w:bCs/>
                <w:iCs/>
                <w:sz w:val="32"/>
                <w:szCs w:val="32"/>
                <w:u w:val="single"/>
              </w:rPr>
              <w:t>Jeudi 17</w:t>
            </w:r>
            <w:r w:rsidRPr="00AC7761">
              <w:rPr>
                <w:iCs/>
                <w:sz w:val="32"/>
                <w:szCs w:val="32"/>
              </w:rPr>
              <w:t xml:space="preserve"> : marché bio des </w:t>
            </w:r>
            <w:proofErr w:type="spellStart"/>
            <w:r w:rsidRPr="00AC7761">
              <w:rPr>
                <w:iCs/>
                <w:sz w:val="32"/>
                <w:szCs w:val="32"/>
              </w:rPr>
              <w:t>z’amis</w:t>
            </w:r>
            <w:proofErr w:type="spellEnd"/>
            <w:r w:rsidRPr="00AC7761">
              <w:rPr>
                <w:iCs/>
                <w:sz w:val="32"/>
                <w:szCs w:val="32"/>
              </w:rPr>
              <w:t xml:space="preserve"> </w:t>
            </w:r>
          </w:p>
          <w:p w14:paraId="7937FB8C" w14:textId="6EDCD843" w:rsidR="00C62D40" w:rsidRPr="00AC7761" w:rsidRDefault="00C62D40" w:rsidP="00C62D40">
            <w:pPr>
              <w:ind w:left="720"/>
              <w:rPr>
                <w:b w:val="0"/>
                <w:iCs/>
                <w:sz w:val="32"/>
                <w:szCs w:val="32"/>
              </w:rPr>
            </w:pPr>
            <w:r w:rsidRPr="00AC7761">
              <w:rPr>
                <w:b w:val="0"/>
                <w:iCs/>
                <w:sz w:val="32"/>
                <w:szCs w:val="32"/>
              </w:rPr>
              <w:t xml:space="preserve">                  4 rue Paul Langevin de 16h à 19h</w:t>
            </w:r>
          </w:p>
          <w:p w14:paraId="4E58FB45" w14:textId="46093E83" w:rsidR="005958FF" w:rsidRPr="00AC7761" w:rsidRDefault="006F5EF2" w:rsidP="00D115BE">
            <w:pPr>
              <w:pStyle w:val="Contenu"/>
              <w:numPr>
                <w:ilvl w:val="0"/>
                <w:numId w:val="23"/>
              </w:numPr>
              <w:ind w:left="720" w:hanging="360"/>
              <w:rPr>
                <w:iCs/>
                <w:sz w:val="32"/>
                <w:szCs w:val="32"/>
              </w:rPr>
            </w:pPr>
            <w:r w:rsidRPr="00AC7761">
              <w:rPr>
                <w:b/>
                <w:bCs/>
                <w:iCs/>
                <w:sz w:val="32"/>
                <w:szCs w:val="32"/>
                <w:u w:val="single"/>
              </w:rPr>
              <w:t>Samedi 19</w:t>
            </w:r>
            <w:r w:rsidRPr="00AC7761">
              <w:rPr>
                <w:iCs/>
                <w:sz w:val="32"/>
                <w:szCs w:val="32"/>
              </w:rPr>
              <w:t xml:space="preserve"> (horaires à définir) : cérémonie du cessez-le-feu en Algérie</w:t>
            </w:r>
          </w:p>
          <w:p w14:paraId="5DF0B890" w14:textId="06DCD998" w:rsidR="005958FF" w:rsidRDefault="005958FF" w:rsidP="005958FF">
            <w:pPr>
              <w:pStyle w:val="Contenu"/>
              <w:rPr>
                <w:iCs/>
                <w:sz w:val="32"/>
                <w:szCs w:val="32"/>
              </w:rPr>
            </w:pPr>
          </w:p>
          <w:p w14:paraId="619445E1" w14:textId="77777777" w:rsidR="00AC7761" w:rsidRPr="00AC7761" w:rsidRDefault="00AC7761" w:rsidP="005958FF">
            <w:pPr>
              <w:pStyle w:val="Contenu"/>
              <w:rPr>
                <w:iCs/>
                <w:sz w:val="32"/>
                <w:szCs w:val="32"/>
              </w:rPr>
            </w:pPr>
          </w:p>
          <w:p w14:paraId="58954BBD" w14:textId="1049A248" w:rsidR="005958FF" w:rsidRPr="00AC7761" w:rsidRDefault="005958FF" w:rsidP="00AC7761">
            <w:pPr>
              <w:pStyle w:val="Contenu"/>
              <w:ind w:left="1440"/>
              <w:rPr>
                <w:rFonts w:ascii="Bradley Hand ITC" w:hAnsi="Bradley Hand ITC"/>
                <w:b/>
                <w:bCs/>
                <w:iCs/>
                <w:color w:val="6600CC"/>
                <w:sz w:val="36"/>
                <w:szCs w:val="36"/>
              </w:rPr>
            </w:pPr>
            <w:r w:rsidRPr="00AC7761">
              <w:rPr>
                <w:rFonts w:ascii="Bradley Hand ITC" w:hAnsi="Bradley Hand ITC"/>
                <w:b/>
                <w:bCs/>
                <w:iCs/>
                <w:color w:val="6600CC"/>
                <w:sz w:val="36"/>
                <w:szCs w:val="36"/>
              </w:rPr>
              <w:t>AVRIL</w:t>
            </w:r>
          </w:p>
          <w:p w14:paraId="73E359F4" w14:textId="77777777" w:rsidR="00AC7761" w:rsidRPr="00AC7761" w:rsidRDefault="00AC7761" w:rsidP="00AC7761">
            <w:pPr>
              <w:pStyle w:val="Contenu"/>
              <w:ind w:left="1440"/>
              <w:rPr>
                <w:iCs/>
                <w:sz w:val="32"/>
                <w:szCs w:val="32"/>
              </w:rPr>
            </w:pPr>
          </w:p>
          <w:p w14:paraId="63074264" w14:textId="77777777" w:rsidR="00AC7761" w:rsidRDefault="006F5EF2" w:rsidP="00D115BE">
            <w:pPr>
              <w:pStyle w:val="Contenu"/>
              <w:numPr>
                <w:ilvl w:val="0"/>
                <w:numId w:val="23"/>
              </w:numPr>
              <w:ind w:left="720" w:hanging="360"/>
              <w:rPr>
                <w:iCs/>
                <w:sz w:val="32"/>
                <w:szCs w:val="32"/>
              </w:rPr>
            </w:pPr>
            <w:r w:rsidRPr="00AC7761">
              <w:rPr>
                <w:b/>
                <w:bCs/>
                <w:iCs/>
                <w:sz w:val="32"/>
                <w:szCs w:val="32"/>
                <w:u w:val="single"/>
              </w:rPr>
              <w:t>Dimanche 3</w:t>
            </w:r>
            <w:r w:rsidRPr="00AC7761">
              <w:rPr>
                <w:iCs/>
                <w:sz w:val="32"/>
                <w:szCs w:val="32"/>
              </w:rPr>
              <w:t> : « </w:t>
            </w:r>
            <w:proofErr w:type="spellStart"/>
            <w:r w:rsidRPr="00AC7761">
              <w:rPr>
                <w:iCs/>
                <w:sz w:val="32"/>
                <w:szCs w:val="32"/>
              </w:rPr>
              <w:t>cambresis</w:t>
            </w:r>
            <w:proofErr w:type="spellEnd"/>
            <w:r w:rsidRPr="00AC7761">
              <w:rPr>
                <w:iCs/>
                <w:sz w:val="32"/>
                <w:szCs w:val="32"/>
              </w:rPr>
              <w:t xml:space="preserve"> </w:t>
            </w:r>
            <w:proofErr w:type="spellStart"/>
            <w:r w:rsidRPr="00AC7761">
              <w:rPr>
                <w:iCs/>
                <w:sz w:val="32"/>
                <w:szCs w:val="32"/>
              </w:rPr>
              <w:t>MTB&amp;gravel</w:t>
            </w:r>
            <w:proofErr w:type="spellEnd"/>
            <w:r w:rsidRPr="00AC7761">
              <w:rPr>
                <w:iCs/>
                <w:sz w:val="32"/>
                <w:szCs w:val="32"/>
              </w:rPr>
              <w:t xml:space="preserve"> tour » : course VTT et marche organisée par l’association les </w:t>
            </w:r>
            <w:proofErr w:type="spellStart"/>
            <w:r w:rsidRPr="00AC7761">
              <w:rPr>
                <w:iCs/>
                <w:sz w:val="32"/>
                <w:szCs w:val="32"/>
              </w:rPr>
              <w:t>moulineux</w:t>
            </w:r>
            <w:proofErr w:type="spellEnd"/>
            <w:r w:rsidRPr="00AC7761">
              <w:rPr>
                <w:iCs/>
                <w:sz w:val="32"/>
                <w:szCs w:val="32"/>
              </w:rPr>
              <w:t xml:space="preserve"> </w:t>
            </w:r>
          </w:p>
          <w:p w14:paraId="4BDE9FEB" w14:textId="75269354" w:rsidR="006F5EF2" w:rsidRPr="00AC7761" w:rsidRDefault="00AC7761" w:rsidP="00AC7761">
            <w:pPr>
              <w:pStyle w:val="Contenu"/>
              <w:ind w:left="720"/>
              <w:rPr>
                <w:iCs/>
                <w:sz w:val="32"/>
                <w:szCs w:val="32"/>
              </w:rPr>
            </w:pPr>
            <w:r>
              <w:rPr>
                <w:iCs/>
                <w:sz w:val="32"/>
                <w:szCs w:val="32"/>
              </w:rPr>
              <w:t>5</w:t>
            </w:r>
            <w:r w:rsidR="006F5EF2" w:rsidRPr="00AC7761">
              <w:rPr>
                <w:iCs/>
                <w:sz w:val="32"/>
                <w:szCs w:val="32"/>
              </w:rPr>
              <w:t>infos et pré-</w:t>
            </w:r>
            <w:proofErr w:type="spellStart"/>
            <w:proofErr w:type="gramStart"/>
            <w:r w:rsidR="006F5EF2" w:rsidRPr="00AC7761">
              <w:rPr>
                <w:iCs/>
                <w:sz w:val="32"/>
                <w:szCs w:val="32"/>
              </w:rPr>
              <w:t>resa</w:t>
            </w:r>
            <w:proofErr w:type="spellEnd"/>
            <w:r w:rsidR="006F5EF2" w:rsidRPr="00AC7761">
              <w:rPr>
                <w:iCs/>
                <w:sz w:val="32"/>
                <w:szCs w:val="32"/>
              </w:rPr>
              <w:t>:</w:t>
            </w:r>
            <w:proofErr w:type="gramEnd"/>
            <w:r w:rsidR="006F5EF2" w:rsidRPr="00AC7761">
              <w:rPr>
                <w:iCs/>
                <w:sz w:val="32"/>
                <w:szCs w:val="32"/>
              </w:rPr>
              <w:t xml:space="preserve"> associationlesmoulineux@gmail.com)</w:t>
            </w:r>
          </w:p>
          <w:p w14:paraId="12BBEFA9" w14:textId="3EAFA0A2" w:rsidR="00BD4059" w:rsidRPr="00AC7761" w:rsidRDefault="00BD4059" w:rsidP="00D115BE">
            <w:pPr>
              <w:pStyle w:val="Contenu"/>
              <w:numPr>
                <w:ilvl w:val="0"/>
                <w:numId w:val="23"/>
              </w:numPr>
              <w:ind w:left="720" w:hanging="360"/>
              <w:rPr>
                <w:iCs/>
                <w:sz w:val="32"/>
                <w:szCs w:val="32"/>
              </w:rPr>
            </w:pPr>
            <w:r w:rsidRPr="00AC7761">
              <w:rPr>
                <w:b/>
                <w:bCs/>
                <w:iCs/>
                <w:sz w:val="32"/>
                <w:szCs w:val="32"/>
                <w:u w:val="single"/>
              </w:rPr>
              <w:t>Dimanche 10</w:t>
            </w:r>
            <w:r w:rsidRPr="00AC7761">
              <w:rPr>
                <w:iCs/>
                <w:sz w:val="32"/>
                <w:szCs w:val="32"/>
              </w:rPr>
              <w:t> : 1</w:t>
            </w:r>
            <w:r w:rsidRPr="00AC7761">
              <w:rPr>
                <w:iCs/>
                <w:sz w:val="32"/>
                <w:szCs w:val="32"/>
                <w:vertAlign w:val="superscript"/>
              </w:rPr>
              <w:t>er</w:t>
            </w:r>
            <w:r w:rsidRPr="00AC7761">
              <w:rPr>
                <w:iCs/>
                <w:sz w:val="32"/>
                <w:szCs w:val="32"/>
              </w:rPr>
              <w:t xml:space="preserve"> tour des </w:t>
            </w:r>
            <w:r w:rsidR="00D3245C" w:rsidRPr="00AC7761">
              <w:rPr>
                <w:iCs/>
                <w:sz w:val="32"/>
                <w:szCs w:val="32"/>
              </w:rPr>
              <w:t>é</w:t>
            </w:r>
            <w:r w:rsidRPr="00AC7761">
              <w:rPr>
                <w:iCs/>
                <w:sz w:val="32"/>
                <w:szCs w:val="32"/>
              </w:rPr>
              <w:t>lection</w:t>
            </w:r>
            <w:r w:rsidR="00D3245C" w:rsidRPr="00AC7761">
              <w:rPr>
                <w:iCs/>
                <w:sz w:val="32"/>
                <w:szCs w:val="32"/>
              </w:rPr>
              <w:t xml:space="preserve">s </w:t>
            </w:r>
            <w:r w:rsidRPr="00AC7761">
              <w:rPr>
                <w:iCs/>
                <w:sz w:val="32"/>
                <w:szCs w:val="32"/>
              </w:rPr>
              <w:t>pr</w:t>
            </w:r>
            <w:r w:rsidR="00D3245C" w:rsidRPr="00AC7761">
              <w:rPr>
                <w:iCs/>
                <w:sz w:val="32"/>
                <w:szCs w:val="32"/>
              </w:rPr>
              <w:t>é</w:t>
            </w:r>
            <w:r w:rsidRPr="00AC7761">
              <w:rPr>
                <w:iCs/>
                <w:sz w:val="32"/>
                <w:szCs w:val="32"/>
              </w:rPr>
              <w:t>sidenti</w:t>
            </w:r>
            <w:r w:rsidR="00D3245C" w:rsidRPr="00AC7761">
              <w:rPr>
                <w:iCs/>
                <w:sz w:val="32"/>
                <w:szCs w:val="32"/>
              </w:rPr>
              <w:t>elles</w:t>
            </w:r>
            <w:r w:rsidRPr="00AC7761">
              <w:rPr>
                <w:iCs/>
                <w:sz w:val="32"/>
                <w:szCs w:val="32"/>
              </w:rPr>
              <w:t> </w:t>
            </w:r>
            <w:r w:rsidR="00D3245C" w:rsidRPr="00AC7761">
              <w:rPr>
                <w:iCs/>
                <w:sz w:val="32"/>
                <w:szCs w:val="32"/>
              </w:rPr>
              <w:t>(</w:t>
            </w:r>
            <w:r w:rsidRPr="00AC7761">
              <w:rPr>
                <w:iCs/>
                <w:sz w:val="32"/>
                <w:szCs w:val="32"/>
              </w:rPr>
              <w:t>bureau d</w:t>
            </w:r>
            <w:r w:rsidR="00D3245C" w:rsidRPr="00AC7761">
              <w:rPr>
                <w:iCs/>
                <w:sz w:val="32"/>
                <w:szCs w:val="32"/>
              </w:rPr>
              <w:t xml:space="preserve">e </w:t>
            </w:r>
            <w:r w:rsidRPr="00AC7761">
              <w:rPr>
                <w:iCs/>
                <w:sz w:val="32"/>
                <w:szCs w:val="32"/>
              </w:rPr>
              <w:t>vote à la salle des fêtes</w:t>
            </w:r>
            <w:r w:rsidR="00D3245C" w:rsidRPr="00AC7761">
              <w:rPr>
                <w:iCs/>
                <w:sz w:val="32"/>
                <w:szCs w:val="32"/>
              </w:rPr>
              <w:t>)</w:t>
            </w:r>
          </w:p>
          <w:p w14:paraId="0A9E42BF" w14:textId="3627C72E" w:rsidR="00BD4059" w:rsidRPr="00AC7761" w:rsidRDefault="00BD4059" w:rsidP="00D115BE">
            <w:pPr>
              <w:pStyle w:val="Contenu"/>
              <w:numPr>
                <w:ilvl w:val="0"/>
                <w:numId w:val="23"/>
              </w:numPr>
              <w:ind w:left="720" w:hanging="360"/>
              <w:rPr>
                <w:iCs/>
                <w:sz w:val="32"/>
                <w:szCs w:val="32"/>
              </w:rPr>
            </w:pPr>
            <w:r w:rsidRPr="00AC7761">
              <w:rPr>
                <w:b/>
                <w:bCs/>
                <w:iCs/>
                <w:sz w:val="32"/>
                <w:szCs w:val="32"/>
                <w:u w:val="single"/>
              </w:rPr>
              <w:t>Samedi 16</w:t>
            </w:r>
            <w:r w:rsidRPr="00AC7761">
              <w:rPr>
                <w:iCs/>
                <w:sz w:val="32"/>
                <w:szCs w:val="32"/>
              </w:rPr>
              <w:t xml:space="preserve"> : chasse aux </w:t>
            </w:r>
            <w:r w:rsidR="00D3245C" w:rsidRPr="00AC7761">
              <w:rPr>
                <w:iCs/>
                <w:sz w:val="32"/>
                <w:szCs w:val="32"/>
              </w:rPr>
              <w:t>œufs de P</w:t>
            </w:r>
            <w:r w:rsidRPr="00AC7761">
              <w:rPr>
                <w:iCs/>
                <w:sz w:val="32"/>
                <w:szCs w:val="32"/>
              </w:rPr>
              <w:t xml:space="preserve">aques </w:t>
            </w:r>
          </w:p>
          <w:p w14:paraId="76DA3A5D" w14:textId="4284EFE3" w:rsidR="00BD4059" w:rsidRPr="00AC7761" w:rsidRDefault="00BD4059" w:rsidP="00D115BE">
            <w:pPr>
              <w:pStyle w:val="Contenu"/>
              <w:numPr>
                <w:ilvl w:val="0"/>
                <w:numId w:val="23"/>
              </w:numPr>
              <w:ind w:left="720" w:hanging="360"/>
              <w:rPr>
                <w:iCs/>
                <w:sz w:val="32"/>
                <w:szCs w:val="32"/>
              </w:rPr>
            </w:pPr>
            <w:r w:rsidRPr="00AC7761">
              <w:rPr>
                <w:b/>
                <w:bCs/>
                <w:iCs/>
                <w:sz w:val="32"/>
                <w:szCs w:val="32"/>
                <w:u w:val="single"/>
              </w:rPr>
              <w:t>Dimanche 24 </w:t>
            </w:r>
            <w:r w:rsidRPr="00AC7761">
              <w:rPr>
                <w:iCs/>
                <w:sz w:val="32"/>
                <w:szCs w:val="32"/>
              </w:rPr>
              <w:t>: 2</w:t>
            </w:r>
            <w:r w:rsidRPr="00AC7761">
              <w:rPr>
                <w:iCs/>
                <w:sz w:val="32"/>
                <w:szCs w:val="32"/>
                <w:vertAlign w:val="superscript"/>
              </w:rPr>
              <w:t>nd</w:t>
            </w:r>
            <w:r w:rsidRPr="00AC7761">
              <w:rPr>
                <w:iCs/>
                <w:sz w:val="32"/>
                <w:szCs w:val="32"/>
              </w:rPr>
              <w:t xml:space="preserve"> tour des </w:t>
            </w:r>
            <w:r w:rsidR="00D3245C" w:rsidRPr="00AC7761">
              <w:rPr>
                <w:iCs/>
                <w:sz w:val="32"/>
                <w:szCs w:val="32"/>
              </w:rPr>
              <w:t>é</w:t>
            </w:r>
            <w:r w:rsidRPr="00AC7761">
              <w:rPr>
                <w:iCs/>
                <w:sz w:val="32"/>
                <w:szCs w:val="32"/>
              </w:rPr>
              <w:t xml:space="preserve">lections </w:t>
            </w:r>
            <w:r w:rsidR="00FE1C02" w:rsidRPr="00AC7761">
              <w:rPr>
                <w:iCs/>
                <w:sz w:val="32"/>
                <w:szCs w:val="32"/>
              </w:rPr>
              <w:t>présidentielles (bureau</w:t>
            </w:r>
            <w:r w:rsidRPr="00AC7761">
              <w:rPr>
                <w:iCs/>
                <w:sz w:val="32"/>
                <w:szCs w:val="32"/>
              </w:rPr>
              <w:t xml:space="preserve"> de vote à la salle des fêtes</w:t>
            </w:r>
            <w:r w:rsidR="00D3245C" w:rsidRPr="00AC7761">
              <w:rPr>
                <w:iCs/>
                <w:sz w:val="32"/>
                <w:szCs w:val="32"/>
              </w:rPr>
              <w:t>)</w:t>
            </w:r>
          </w:p>
          <w:p w14:paraId="5FDBF16D" w14:textId="0D4F921F" w:rsidR="005958FF" w:rsidRDefault="005958FF" w:rsidP="005958FF">
            <w:pPr>
              <w:pStyle w:val="Contenu"/>
              <w:rPr>
                <w:i/>
                <w:sz w:val="36"/>
              </w:rPr>
            </w:pPr>
          </w:p>
          <w:p w14:paraId="40A5601E" w14:textId="77777777" w:rsidR="00463901" w:rsidRDefault="00463901" w:rsidP="005958FF">
            <w:pPr>
              <w:pStyle w:val="Contenu"/>
              <w:rPr>
                <w:i/>
                <w:sz w:val="36"/>
              </w:rPr>
            </w:pPr>
          </w:p>
          <w:p w14:paraId="40C43E87" w14:textId="439F9723" w:rsidR="005958FF" w:rsidRDefault="005958FF" w:rsidP="005958FF">
            <w:pPr>
              <w:pStyle w:val="Contenu"/>
              <w:rPr>
                <w:i/>
                <w:sz w:val="36"/>
              </w:rPr>
            </w:pPr>
          </w:p>
          <w:p w14:paraId="5C75E83D" w14:textId="69CB0AA7" w:rsidR="005958FF" w:rsidRDefault="005958FF" w:rsidP="00D115BE">
            <w:pPr>
              <w:pStyle w:val="Contenu"/>
              <w:numPr>
                <w:ilvl w:val="0"/>
                <w:numId w:val="23"/>
              </w:numPr>
              <w:ind w:left="720" w:hanging="360"/>
              <w:rPr>
                <w:i/>
                <w:sz w:val="36"/>
              </w:rPr>
            </w:pPr>
            <w:r>
              <w:rPr>
                <w:i/>
                <w:sz w:val="36"/>
              </w:rPr>
              <w:lastRenderedPageBreak/>
              <w:t>NUMEROS UTILES</w:t>
            </w:r>
          </w:p>
          <w:p w14:paraId="2D648761" w14:textId="04AA5E7F" w:rsidR="005958FF" w:rsidRDefault="005958FF" w:rsidP="005958FF">
            <w:pPr>
              <w:pStyle w:val="Contenu"/>
              <w:rPr>
                <w:i/>
                <w:sz w:val="36"/>
              </w:rPr>
            </w:pPr>
          </w:p>
          <w:p w14:paraId="16F7E1D7" w14:textId="4796A5F7" w:rsidR="005958FF" w:rsidRPr="00635E63" w:rsidRDefault="005958FF" w:rsidP="00D115BE">
            <w:pPr>
              <w:pStyle w:val="Contenu"/>
              <w:numPr>
                <w:ilvl w:val="0"/>
                <w:numId w:val="23"/>
              </w:numPr>
              <w:ind w:left="720" w:hanging="360"/>
              <w:rPr>
                <w:iCs/>
                <w:sz w:val="32"/>
                <w:szCs w:val="32"/>
              </w:rPr>
            </w:pPr>
            <w:r w:rsidRPr="00635E63">
              <w:rPr>
                <w:iCs/>
                <w:sz w:val="32"/>
                <w:szCs w:val="32"/>
              </w:rPr>
              <w:t>MAIRIE : 03.27.37.12.03</w:t>
            </w:r>
          </w:p>
          <w:p w14:paraId="7969DB4E" w14:textId="18A1A314" w:rsidR="005958FF" w:rsidRPr="00635E63" w:rsidRDefault="005958FF" w:rsidP="005958FF">
            <w:pPr>
              <w:pStyle w:val="Contenu"/>
              <w:ind w:left="2340"/>
              <w:rPr>
                <w:iCs/>
                <w:sz w:val="32"/>
                <w:szCs w:val="32"/>
              </w:rPr>
            </w:pPr>
            <w:r w:rsidRPr="00635E63">
              <w:rPr>
                <w:iCs/>
                <w:sz w:val="32"/>
                <w:szCs w:val="32"/>
              </w:rPr>
              <w:t xml:space="preserve">E-mail : </w:t>
            </w:r>
            <w:hyperlink r:id="rId44" w:history="1">
              <w:r w:rsidRPr="00FD650D">
                <w:rPr>
                  <w:rStyle w:val="Lienhypertexte"/>
                  <w:iCs/>
                  <w:color w:val="082A75" w:themeColor="text2"/>
                  <w:sz w:val="32"/>
                  <w:szCs w:val="32"/>
                  <w:u w:val="none"/>
                </w:rPr>
                <w:t>contact@saintvaastencambresis.fr</w:t>
              </w:r>
            </w:hyperlink>
          </w:p>
          <w:p w14:paraId="7F348ED6" w14:textId="62F85B5E" w:rsidR="005958FF" w:rsidRPr="00635E63" w:rsidRDefault="005958FF" w:rsidP="005958FF">
            <w:pPr>
              <w:pStyle w:val="Contenu"/>
              <w:ind w:left="2340"/>
              <w:rPr>
                <w:iCs/>
                <w:sz w:val="32"/>
                <w:szCs w:val="32"/>
              </w:rPr>
            </w:pPr>
            <w:proofErr w:type="spellStart"/>
            <w:r w:rsidRPr="00635E63">
              <w:rPr>
                <w:iCs/>
                <w:sz w:val="32"/>
                <w:szCs w:val="32"/>
              </w:rPr>
              <w:t>Messanger</w:t>
            </w:r>
            <w:proofErr w:type="spellEnd"/>
            <w:r w:rsidRPr="00635E63">
              <w:rPr>
                <w:iCs/>
                <w:sz w:val="32"/>
                <w:szCs w:val="32"/>
              </w:rPr>
              <w:t xml:space="preserve"> : mairie St Vaast </w:t>
            </w:r>
          </w:p>
          <w:p w14:paraId="50E7E8C7" w14:textId="1CE69B3A" w:rsidR="005958FF" w:rsidRPr="00635E63" w:rsidRDefault="005958FF" w:rsidP="0041142E">
            <w:pPr>
              <w:pStyle w:val="Contenu"/>
              <w:jc w:val="center"/>
              <w:rPr>
                <w:b/>
                <w:bCs/>
                <w:iCs/>
                <w:sz w:val="32"/>
                <w:szCs w:val="32"/>
              </w:rPr>
            </w:pPr>
            <w:r w:rsidRPr="00635E63">
              <w:rPr>
                <w:b/>
                <w:bCs/>
                <w:iCs/>
                <w:sz w:val="32"/>
                <w:szCs w:val="32"/>
              </w:rPr>
              <w:t xml:space="preserve">Horaires d’ouverture du </w:t>
            </w:r>
            <w:r w:rsidR="00D3245C" w:rsidRPr="00635E63">
              <w:rPr>
                <w:b/>
                <w:bCs/>
                <w:iCs/>
                <w:sz w:val="32"/>
                <w:szCs w:val="32"/>
              </w:rPr>
              <w:t>secrétariat</w:t>
            </w:r>
            <w:r w:rsidRPr="00635E63">
              <w:rPr>
                <w:b/>
                <w:bCs/>
                <w:iCs/>
                <w:sz w:val="32"/>
                <w:szCs w:val="32"/>
              </w:rPr>
              <w:t> :</w:t>
            </w:r>
          </w:p>
          <w:p w14:paraId="4424D4A2" w14:textId="715098FB" w:rsidR="005958FF" w:rsidRPr="00635E63" w:rsidRDefault="005958FF" w:rsidP="005958FF">
            <w:pPr>
              <w:pStyle w:val="Contenu"/>
              <w:jc w:val="center"/>
              <w:rPr>
                <w:iCs/>
                <w:sz w:val="32"/>
                <w:szCs w:val="32"/>
              </w:rPr>
            </w:pPr>
            <w:r w:rsidRPr="00635E63">
              <w:rPr>
                <w:iCs/>
                <w:sz w:val="32"/>
                <w:szCs w:val="32"/>
              </w:rPr>
              <w:t>Lundi-mardi-jeudi : 9h-12h et 16h30-18h</w:t>
            </w:r>
          </w:p>
          <w:p w14:paraId="3C09D8FC" w14:textId="1D86597B" w:rsidR="005958FF" w:rsidRPr="00635E63" w:rsidRDefault="005958FF" w:rsidP="005958FF">
            <w:pPr>
              <w:pStyle w:val="Contenu"/>
              <w:jc w:val="center"/>
              <w:rPr>
                <w:iCs/>
                <w:sz w:val="32"/>
                <w:szCs w:val="32"/>
              </w:rPr>
            </w:pPr>
            <w:r w:rsidRPr="00635E63">
              <w:rPr>
                <w:iCs/>
                <w:sz w:val="32"/>
                <w:szCs w:val="32"/>
              </w:rPr>
              <w:t>Mercredi : 9h-12h et 14h-17h</w:t>
            </w:r>
          </w:p>
          <w:p w14:paraId="46238373" w14:textId="1E1C7A69" w:rsidR="005958FF" w:rsidRPr="00635E63" w:rsidRDefault="005958FF" w:rsidP="005958FF">
            <w:pPr>
              <w:pStyle w:val="Contenu"/>
              <w:jc w:val="center"/>
              <w:rPr>
                <w:iCs/>
                <w:sz w:val="32"/>
                <w:szCs w:val="32"/>
              </w:rPr>
            </w:pPr>
            <w:r w:rsidRPr="00635E63">
              <w:rPr>
                <w:iCs/>
                <w:sz w:val="32"/>
                <w:szCs w:val="32"/>
              </w:rPr>
              <w:t>Vendredi : 9h-12h</w:t>
            </w:r>
          </w:p>
          <w:p w14:paraId="74AA27DF" w14:textId="4AD7EE69" w:rsidR="005958FF" w:rsidRPr="00635E63" w:rsidRDefault="005958FF" w:rsidP="005958FF">
            <w:pPr>
              <w:pStyle w:val="Contenu"/>
              <w:rPr>
                <w:iCs/>
                <w:sz w:val="32"/>
                <w:szCs w:val="32"/>
              </w:rPr>
            </w:pPr>
          </w:p>
          <w:p w14:paraId="58E22083" w14:textId="3576824E"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 xml:space="preserve">Centre </w:t>
            </w:r>
            <w:proofErr w:type="spellStart"/>
            <w:r w:rsidRPr="00FD650D">
              <w:rPr>
                <w:b/>
                <w:bCs/>
                <w:iCs/>
                <w:color w:val="024F75" w:themeColor="accent1"/>
                <w:sz w:val="32"/>
                <w:szCs w:val="32"/>
              </w:rPr>
              <w:t>anti-poison</w:t>
            </w:r>
            <w:proofErr w:type="spellEnd"/>
            <w:r w:rsidRPr="00FD650D">
              <w:rPr>
                <w:iCs/>
                <w:color w:val="024F75" w:themeColor="accent1"/>
                <w:sz w:val="32"/>
                <w:szCs w:val="32"/>
              </w:rPr>
              <w:t> </w:t>
            </w:r>
            <w:r w:rsidRPr="00635E63">
              <w:rPr>
                <w:iCs/>
                <w:sz w:val="32"/>
                <w:szCs w:val="32"/>
              </w:rPr>
              <w:t>: 03.20.44.47.99</w:t>
            </w:r>
          </w:p>
          <w:p w14:paraId="1E71BD36" w14:textId="3876CE6A"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 xml:space="preserve">Centre des grands </w:t>
            </w:r>
            <w:r w:rsidR="00D3245C" w:rsidRPr="00FD650D">
              <w:rPr>
                <w:b/>
                <w:bCs/>
                <w:iCs/>
                <w:color w:val="024F75" w:themeColor="accent1"/>
                <w:sz w:val="32"/>
                <w:szCs w:val="32"/>
              </w:rPr>
              <w:t>brulés</w:t>
            </w:r>
            <w:r w:rsidRPr="00FD650D">
              <w:rPr>
                <w:b/>
                <w:bCs/>
                <w:iCs/>
                <w:color w:val="024F75" w:themeColor="accent1"/>
                <w:sz w:val="32"/>
                <w:szCs w:val="32"/>
              </w:rPr>
              <w:t> </w:t>
            </w:r>
            <w:r w:rsidRPr="00635E63">
              <w:rPr>
                <w:iCs/>
                <w:sz w:val="32"/>
                <w:szCs w:val="32"/>
              </w:rPr>
              <w:t>: 03.20.44.42.78</w:t>
            </w:r>
          </w:p>
          <w:p w14:paraId="6113ECB9" w14:textId="6B42FFE9"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Centre hospitalier d</w:t>
            </w:r>
            <w:r w:rsidR="00D3245C" w:rsidRPr="00FD650D">
              <w:rPr>
                <w:b/>
                <w:bCs/>
                <w:iCs/>
                <w:color w:val="024F75" w:themeColor="accent1"/>
                <w:sz w:val="32"/>
                <w:szCs w:val="32"/>
              </w:rPr>
              <w:t xml:space="preserve">e </w:t>
            </w:r>
            <w:r w:rsidRPr="00FD650D">
              <w:rPr>
                <w:b/>
                <w:bCs/>
                <w:iCs/>
                <w:color w:val="024F75" w:themeColor="accent1"/>
                <w:sz w:val="32"/>
                <w:szCs w:val="32"/>
              </w:rPr>
              <w:t>Cambrai</w:t>
            </w:r>
            <w:r w:rsidRPr="00FD650D">
              <w:rPr>
                <w:iCs/>
                <w:color w:val="024F75" w:themeColor="accent1"/>
                <w:sz w:val="32"/>
                <w:szCs w:val="32"/>
              </w:rPr>
              <w:t> </w:t>
            </w:r>
            <w:r w:rsidRPr="00635E63">
              <w:rPr>
                <w:iCs/>
                <w:sz w:val="32"/>
                <w:szCs w:val="32"/>
              </w:rPr>
              <w:t>: 03.27.73.73.73</w:t>
            </w:r>
          </w:p>
          <w:p w14:paraId="185BEB24" w14:textId="6736DEFF"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Pharmacie d</w:t>
            </w:r>
            <w:r w:rsidR="00D3245C" w:rsidRPr="00FD650D">
              <w:rPr>
                <w:b/>
                <w:bCs/>
                <w:iCs/>
                <w:color w:val="024F75" w:themeColor="accent1"/>
                <w:sz w:val="32"/>
                <w:szCs w:val="32"/>
              </w:rPr>
              <w:t xml:space="preserve">e </w:t>
            </w:r>
            <w:r w:rsidRPr="00FD650D">
              <w:rPr>
                <w:b/>
                <w:bCs/>
                <w:iCs/>
                <w:color w:val="024F75" w:themeColor="accent1"/>
                <w:sz w:val="32"/>
                <w:szCs w:val="32"/>
              </w:rPr>
              <w:t>garde</w:t>
            </w:r>
            <w:r w:rsidRPr="00FD650D">
              <w:rPr>
                <w:iCs/>
                <w:color w:val="024F75" w:themeColor="accent1"/>
                <w:sz w:val="32"/>
                <w:szCs w:val="32"/>
              </w:rPr>
              <w:t> </w:t>
            </w:r>
            <w:r w:rsidRPr="00635E63">
              <w:rPr>
                <w:iCs/>
                <w:sz w:val="32"/>
                <w:szCs w:val="32"/>
              </w:rPr>
              <w:t xml:space="preserve">: 0 825 74 20 30 </w:t>
            </w:r>
          </w:p>
          <w:p w14:paraId="1D5EEBC7" w14:textId="40C983B0"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Infirmière St Vaast</w:t>
            </w:r>
            <w:r w:rsidRPr="00FD650D">
              <w:rPr>
                <w:iCs/>
                <w:color w:val="024F75" w:themeColor="accent1"/>
                <w:sz w:val="32"/>
                <w:szCs w:val="32"/>
              </w:rPr>
              <w:t> </w:t>
            </w:r>
            <w:r w:rsidRPr="00635E63">
              <w:rPr>
                <w:iCs/>
                <w:sz w:val="32"/>
                <w:szCs w:val="32"/>
              </w:rPr>
              <w:t>: Claire Regnier 07.86.93.01.36</w:t>
            </w:r>
          </w:p>
          <w:p w14:paraId="66C01ADC" w14:textId="370431DD" w:rsidR="0041142E" w:rsidRPr="00635E63" w:rsidRDefault="00D3245C" w:rsidP="00D115BE">
            <w:pPr>
              <w:pStyle w:val="Contenu"/>
              <w:numPr>
                <w:ilvl w:val="0"/>
                <w:numId w:val="23"/>
              </w:numPr>
              <w:ind w:left="720" w:hanging="360"/>
              <w:rPr>
                <w:iCs/>
                <w:sz w:val="32"/>
                <w:szCs w:val="32"/>
              </w:rPr>
            </w:pPr>
            <w:r w:rsidRPr="00FD650D">
              <w:rPr>
                <w:b/>
                <w:bCs/>
                <w:iCs/>
                <w:color w:val="024F75" w:themeColor="accent1"/>
                <w:sz w:val="32"/>
                <w:szCs w:val="32"/>
              </w:rPr>
              <w:t>Infirmières</w:t>
            </w:r>
            <w:r w:rsidR="0041142E" w:rsidRPr="00FD650D">
              <w:rPr>
                <w:b/>
                <w:bCs/>
                <w:iCs/>
                <w:color w:val="024F75" w:themeColor="accent1"/>
                <w:sz w:val="32"/>
                <w:szCs w:val="32"/>
              </w:rPr>
              <w:t xml:space="preserve"> St Hilaire</w:t>
            </w:r>
            <w:r w:rsidR="0041142E" w:rsidRPr="00FD650D">
              <w:rPr>
                <w:iCs/>
                <w:color w:val="024F75" w:themeColor="accent1"/>
                <w:sz w:val="32"/>
                <w:szCs w:val="32"/>
              </w:rPr>
              <w:t> </w:t>
            </w:r>
            <w:r w:rsidR="0041142E" w:rsidRPr="00635E63">
              <w:rPr>
                <w:iCs/>
                <w:sz w:val="32"/>
                <w:szCs w:val="32"/>
              </w:rPr>
              <w:t xml:space="preserve">: </w:t>
            </w:r>
            <w:r w:rsidRPr="00635E63">
              <w:rPr>
                <w:iCs/>
                <w:sz w:val="32"/>
                <w:szCs w:val="32"/>
              </w:rPr>
              <w:t>Legrand</w:t>
            </w:r>
            <w:r w:rsidR="0041142E" w:rsidRPr="00635E63">
              <w:rPr>
                <w:iCs/>
                <w:sz w:val="32"/>
                <w:szCs w:val="32"/>
              </w:rPr>
              <w:t xml:space="preserve"> Brigitte : 03.27.37.24.12</w:t>
            </w:r>
          </w:p>
          <w:p w14:paraId="17EC2E4A" w14:textId="63C66A33" w:rsidR="00D3245C" w:rsidRPr="00635E63" w:rsidRDefault="00D3245C" w:rsidP="00D3245C">
            <w:pPr>
              <w:pStyle w:val="Contenu"/>
              <w:rPr>
                <w:iCs/>
                <w:sz w:val="32"/>
                <w:szCs w:val="32"/>
              </w:rPr>
            </w:pPr>
            <w:r w:rsidRPr="00635E63">
              <w:rPr>
                <w:iCs/>
                <w:sz w:val="32"/>
                <w:szCs w:val="32"/>
              </w:rPr>
              <w:t xml:space="preserve">                                                 Mme </w:t>
            </w:r>
            <w:proofErr w:type="spellStart"/>
            <w:r w:rsidRPr="00635E63">
              <w:rPr>
                <w:iCs/>
                <w:sz w:val="32"/>
                <w:szCs w:val="32"/>
              </w:rPr>
              <w:t>Dussenne</w:t>
            </w:r>
            <w:proofErr w:type="spellEnd"/>
            <w:r w:rsidRPr="00635E63">
              <w:rPr>
                <w:iCs/>
                <w:sz w:val="32"/>
                <w:szCs w:val="32"/>
              </w:rPr>
              <w:t xml:space="preserve"> </w:t>
            </w:r>
            <w:proofErr w:type="spellStart"/>
            <w:r w:rsidRPr="00635E63">
              <w:rPr>
                <w:iCs/>
                <w:sz w:val="32"/>
                <w:szCs w:val="32"/>
              </w:rPr>
              <w:t>Stievenart</w:t>
            </w:r>
            <w:proofErr w:type="spellEnd"/>
            <w:r w:rsidRPr="00635E63">
              <w:rPr>
                <w:iCs/>
                <w:sz w:val="32"/>
                <w:szCs w:val="32"/>
              </w:rPr>
              <w:t> : 03.27.37.23.44</w:t>
            </w:r>
          </w:p>
          <w:p w14:paraId="7A3064E1" w14:textId="40055CE5" w:rsidR="0041142E" w:rsidRPr="00635E63" w:rsidRDefault="0041142E" w:rsidP="0041142E">
            <w:pPr>
              <w:pStyle w:val="Contenu"/>
              <w:rPr>
                <w:iCs/>
                <w:sz w:val="32"/>
                <w:szCs w:val="32"/>
              </w:rPr>
            </w:pPr>
            <w:r w:rsidRPr="00635E63">
              <w:rPr>
                <w:iCs/>
                <w:sz w:val="32"/>
                <w:szCs w:val="32"/>
              </w:rPr>
              <w:t xml:space="preserve">                                                </w:t>
            </w:r>
            <w:proofErr w:type="spellStart"/>
            <w:r w:rsidRPr="00635E63">
              <w:rPr>
                <w:iCs/>
                <w:sz w:val="32"/>
                <w:szCs w:val="32"/>
              </w:rPr>
              <w:t>Dhaussy</w:t>
            </w:r>
            <w:proofErr w:type="spellEnd"/>
            <w:r w:rsidRPr="00635E63">
              <w:rPr>
                <w:iCs/>
                <w:sz w:val="32"/>
                <w:szCs w:val="32"/>
              </w:rPr>
              <w:t xml:space="preserve"> Caroline : 06.72.93.98.51</w:t>
            </w:r>
          </w:p>
          <w:p w14:paraId="28C981FA" w14:textId="35852FC1"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I</w:t>
            </w:r>
            <w:r w:rsidR="00D3245C" w:rsidRPr="00FD650D">
              <w:rPr>
                <w:b/>
                <w:bCs/>
                <w:iCs/>
                <w:color w:val="024F75" w:themeColor="accent1"/>
                <w:sz w:val="32"/>
                <w:szCs w:val="32"/>
              </w:rPr>
              <w:t xml:space="preserve">nfirmière à </w:t>
            </w:r>
            <w:r w:rsidRPr="00FD650D">
              <w:rPr>
                <w:b/>
                <w:bCs/>
                <w:iCs/>
                <w:color w:val="024F75" w:themeColor="accent1"/>
                <w:sz w:val="32"/>
                <w:szCs w:val="32"/>
              </w:rPr>
              <w:t>Avesnes</w:t>
            </w:r>
            <w:r w:rsidRPr="00FD650D">
              <w:rPr>
                <w:iCs/>
                <w:color w:val="024F75" w:themeColor="accent1"/>
                <w:sz w:val="32"/>
                <w:szCs w:val="32"/>
              </w:rPr>
              <w:t> </w:t>
            </w:r>
            <w:r w:rsidRPr="00635E63">
              <w:rPr>
                <w:iCs/>
                <w:sz w:val="32"/>
                <w:szCs w:val="32"/>
              </w:rPr>
              <w:t>: Legrand Lise : 03.27.79.03.41 ou 06.73.80.41.93</w:t>
            </w:r>
          </w:p>
          <w:p w14:paraId="66E60E7F" w14:textId="054AB09D"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M</w:t>
            </w:r>
            <w:r w:rsidR="00D3245C" w:rsidRPr="00FD650D">
              <w:rPr>
                <w:b/>
                <w:bCs/>
                <w:iCs/>
                <w:color w:val="024F75" w:themeColor="accent1"/>
                <w:sz w:val="32"/>
                <w:szCs w:val="32"/>
              </w:rPr>
              <w:t>é</w:t>
            </w:r>
            <w:r w:rsidRPr="00FD650D">
              <w:rPr>
                <w:b/>
                <w:bCs/>
                <w:iCs/>
                <w:color w:val="024F75" w:themeColor="accent1"/>
                <w:sz w:val="32"/>
                <w:szCs w:val="32"/>
              </w:rPr>
              <w:t>decin de garde</w:t>
            </w:r>
            <w:r w:rsidRPr="00FD650D">
              <w:rPr>
                <w:iCs/>
                <w:color w:val="024F75" w:themeColor="accent1"/>
                <w:sz w:val="32"/>
                <w:szCs w:val="32"/>
              </w:rPr>
              <w:t> </w:t>
            </w:r>
            <w:r w:rsidRPr="00635E63">
              <w:rPr>
                <w:iCs/>
                <w:sz w:val="32"/>
                <w:szCs w:val="32"/>
              </w:rPr>
              <w:t xml:space="preserve">(dimanche et jours </w:t>
            </w:r>
            <w:r w:rsidR="00D3245C" w:rsidRPr="00635E63">
              <w:rPr>
                <w:iCs/>
                <w:sz w:val="32"/>
                <w:szCs w:val="32"/>
              </w:rPr>
              <w:t>fériés</w:t>
            </w:r>
            <w:r w:rsidRPr="00635E63">
              <w:rPr>
                <w:iCs/>
                <w:sz w:val="32"/>
                <w:szCs w:val="32"/>
              </w:rPr>
              <w:t>) : 03.20.33.20.33</w:t>
            </w:r>
          </w:p>
          <w:p w14:paraId="7D07D809" w14:textId="325418C9"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Urgences</w:t>
            </w:r>
            <w:r w:rsidRPr="00635E63">
              <w:rPr>
                <w:iCs/>
                <w:sz w:val="32"/>
                <w:szCs w:val="32"/>
              </w:rPr>
              <w:t> : 112</w:t>
            </w:r>
          </w:p>
          <w:p w14:paraId="5F4799EE" w14:textId="7FC581F4"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 xml:space="preserve">Urgences </w:t>
            </w:r>
            <w:r w:rsidR="00D3245C" w:rsidRPr="00FD650D">
              <w:rPr>
                <w:b/>
                <w:bCs/>
                <w:iCs/>
                <w:color w:val="024F75" w:themeColor="accent1"/>
                <w:sz w:val="32"/>
                <w:szCs w:val="32"/>
              </w:rPr>
              <w:t>vétérinaires</w:t>
            </w:r>
            <w:r w:rsidRPr="00FD650D">
              <w:rPr>
                <w:iCs/>
                <w:color w:val="024F75" w:themeColor="accent1"/>
                <w:sz w:val="32"/>
                <w:szCs w:val="32"/>
              </w:rPr>
              <w:t> </w:t>
            </w:r>
            <w:r w:rsidRPr="00635E63">
              <w:rPr>
                <w:iCs/>
                <w:sz w:val="32"/>
                <w:szCs w:val="32"/>
              </w:rPr>
              <w:t>: 3115</w:t>
            </w:r>
          </w:p>
          <w:p w14:paraId="753403F5" w14:textId="05FF9B35" w:rsidR="0041142E" w:rsidRPr="00635E63" w:rsidRDefault="0041142E" w:rsidP="00D115BE">
            <w:pPr>
              <w:pStyle w:val="Contenu"/>
              <w:numPr>
                <w:ilvl w:val="0"/>
                <w:numId w:val="23"/>
              </w:numPr>
              <w:ind w:left="720" w:hanging="360"/>
              <w:rPr>
                <w:iCs/>
                <w:sz w:val="32"/>
                <w:szCs w:val="32"/>
              </w:rPr>
            </w:pPr>
            <w:r w:rsidRPr="00FD650D">
              <w:rPr>
                <w:b/>
                <w:bCs/>
                <w:iCs/>
                <w:color w:val="024F75" w:themeColor="accent1"/>
                <w:sz w:val="32"/>
                <w:szCs w:val="32"/>
              </w:rPr>
              <w:t>Gendarmeries d’</w:t>
            </w:r>
            <w:r w:rsidR="00D3245C" w:rsidRPr="00FD650D">
              <w:rPr>
                <w:b/>
                <w:bCs/>
                <w:iCs/>
                <w:color w:val="024F75" w:themeColor="accent1"/>
                <w:sz w:val="32"/>
                <w:szCs w:val="32"/>
              </w:rPr>
              <w:t>A</w:t>
            </w:r>
            <w:r w:rsidRPr="00FD650D">
              <w:rPr>
                <w:b/>
                <w:bCs/>
                <w:iCs/>
                <w:color w:val="024F75" w:themeColor="accent1"/>
                <w:sz w:val="32"/>
                <w:szCs w:val="32"/>
              </w:rPr>
              <w:t xml:space="preserve">vesnes les </w:t>
            </w:r>
            <w:r w:rsidR="00D3245C" w:rsidRPr="00FD650D">
              <w:rPr>
                <w:b/>
                <w:bCs/>
                <w:iCs/>
                <w:color w:val="024F75" w:themeColor="accent1"/>
                <w:sz w:val="32"/>
                <w:szCs w:val="32"/>
              </w:rPr>
              <w:t>A</w:t>
            </w:r>
            <w:r w:rsidRPr="00FD650D">
              <w:rPr>
                <w:b/>
                <w:bCs/>
                <w:iCs/>
                <w:color w:val="024F75" w:themeColor="accent1"/>
                <w:sz w:val="32"/>
                <w:szCs w:val="32"/>
              </w:rPr>
              <w:t>ubert</w:t>
            </w:r>
            <w:r w:rsidRPr="00FD650D">
              <w:rPr>
                <w:iCs/>
                <w:color w:val="024F75" w:themeColor="accent1"/>
                <w:sz w:val="32"/>
                <w:szCs w:val="32"/>
              </w:rPr>
              <w:t> </w:t>
            </w:r>
            <w:r w:rsidRPr="00635E63">
              <w:rPr>
                <w:iCs/>
                <w:sz w:val="32"/>
                <w:szCs w:val="32"/>
              </w:rPr>
              <w:t>: 03.27.37.20.22</w:t>
            </w:r>
          </w:p>
          <w:p w14:paraId="307A6F17" w14:textId="4BF0396A" w:rsidR="0041142E" w:rsidRPr="00635E63" w:rsidRDefault="00D3245C" w:rsidP="00D115BE">
            <w:pPr>
              <w:pStyle w:val="Contenu"/>
              <w:numPr>
                <w:ilvl w:val="0"/>
                <w:numId w:val="23"/>
              </w:numPr>
              <w:ind w:left="720" w:hanging="360"/>
              <w:rPr>
                <w:iCs/>
                <w:sz w:val="32"/>
                <w:szCs w:val="32"/>
              </w:rPr>
            </w:pPr>
            <w:r w:rsidRPr="00FD650D">
              <w:rPr>
                <w:b/>
                <w:bCs/>
                <w:iCs/>
                <w:color w:val="024F75" w:themeColor="accent1"/>
                <w:sz w:val="32"/>
                <w:szCs w:val="32"/>
              </w:rPr>
              <w:t>Arrêtons</w:t>
            </w:r>
            <w:r w:rsidR="0041142E" w:rsidRPr="00FD650D">
              <w:rPr>
                <w:b/>
                <w:bCs/>
                <w:iCs/>
                <w:color w:val="024F75" w:themeColor="accent1"/>
                <w:sz w:val="32"/>
                <w:szCs w:val="32"/>
              </w:rPr>
              <w:t xml:space="preserve"> les violences</w:t>
            </w:r>
            <w:r w:rsidR="0041142E" w:rsidRPr="00FD650D">
              <w:rPr>
                <w:iCs/>
                <w:color w:val="024F75" w:themeColor="accent1"/>
                <w:sz w:val="32"/>
                <w:szCs w:val="32"/>
              </w:rPr>
              <w:t> </w:t>
            </w:r>
            <w:r w:rsidR="0041142E" w:rsidRPr="00635E63">
              <w:rPr>
                <w:iCs/>
                <w:sz w:val="32"/>
                <w:szCs w:val="32"/>
              </w:rPr>
              <w:t xml:space="preserve">: </w:t>
            </w:r>
            <w:r w:rsidR="00FD650D">
              <w:rPr>
                <w:iCs/>
                <w:sz w:val="32"/>
                <w:szCs w:val="32"/>
              </w:rPr>
              <w:t>3919</w:t>
            </w:r>
          </w:p>
          <w:p w14:paraId="2C4AE906" w14:textId="50DA48C5" w:rsidR="00607417" w:rsidRPr="00635E63" w:rsidRDefault="00607417" w:rsidP="00607417">
            <w:pPr>
              <w:pStyle w:val="Contenu"/>
              <w:rPr>
                <w:i/>
                <w:sz w:val="32"/>
                <w:szCs w:val="32"/>
              </w:rPr>
            </w:pPr>
          </w:p>
          <w:p w14:paraId="6126933E" w14:textId="2406494B" w:rsidR="00607417" w:rsidRDefault="00607417" w:rsidP="00607417">
            <w:pPr>
              <w:pStyle w:val="Contenu"/>
              <w:rPr>
                <w:i/>
                <w:sz w:val="36"/>
              </w:rPr>
            </w:pPr>
          </w:p>
          <w:p w14:paraId="20368935" w14:textId="673A6A41" w:rsidR="00635E63" w:rsidRDefault="00635E63" w:rsidP="00607417">
            <w:pPr>
              <w:pStyle w:val="Contenu"/>
              <w:rPr>
                <w:i/>
                <w:sz w:val="36"/>
              </w:rPr>
            </w:pPr>
          </w:p>
          <w:p w14:paraId="470B1BB3" w14:textId="103284F0" w:rsidR="00635E63" w:rsidRDefault="00635E63" w:rsidP="00607417">
            <w:pPr>
              <w:pStyle w:val="Contenu"/>
              <w:rPr>
                <w:i/>
                <w:sz w:val="36"/>
              </w:rPr>
            </w:pPr>
          </w:p>
          <w:p w14:paraId="7D2295AB" w14:textId="77777777" w:rsidR="00635E63" w:rsidRDefault="00635E63" w:rsidP="00607417">
            <w:pPr>
              <w:pStyle w:val="Contenu"/>
              <w:rPr>
                <w:i/>
                <w:sz w:val="36"/>
              </w:rPr>
            </w:pPr>
          </w:p>
          <w:p w14:paraId="145F3C77" w14:textId="249F6498" w:rsidR="00774F5E" w:rsidRDefault="00774F5E" w:rsidP="00607417">
            <w:pPr>
              <w:pStyle w:val="Contenu"/>
              <w:rPr>
                <w:i/>
                <w:sz w:val="36"/>
              </w:rPr>
            </w:pPr>
          </w:p>
          <w:p w14:paraId="267159CF" w14:textId="5ADC0CA0" w:rsidR="00607417" w:rsidRPr="00E90056" w:rsidRDefault="00607417" w:rsidP="00D115BE">
            <w:pPr>
              <w:pStyle w:val="Contenu"/>
              <w:numPr>
                <w:ilvl w:val="0"/>
                <w:numId w:val="23"/>
              </w:numPr>
              <w:ind w:left="720" w:hanging="360"/>
              <w:rPr>
                <w:iCs/>
                <w:sz w:val="36"/>
              </w:rPr>
            </w:pPr>
            <w:r w:rsidRPr="00E90056">
              <w:rPr>
                <w:iCs/>
                <w:sz w:val="36"/>
              </w:rPr>
              <w:lastRenderedPageBreak/>
              <w:t xml:space="preserve">RETOUR EN PHOTOS </w:t>
            </w:r>
          </w:p>
          <w:p w14:paraId="0B276161" w14:textId="00CF83E9" w:rsidR="00774F5E" w:rsidRDefault="00774F5E" w:rsidP="00860BC3">
            <w:pPr>
              <w:pStyle w:val="Contenu"/>
              <w:rPr>
                <w:i/>
                <w:sz w:val="36"/>
              </w:rPr>
            </w:pPr>
          </w:p>
          <w:p w14:paraId="275ED79E" w14:textId="58139889" w:rsidR="00F65549" w:rsidRDefault="003D0265" w:rsidP="00860BC3">
            <w:pPr>
              <w:pStyle w:val="Contenu"/>
              <w:rPr>
                <w:i/>
                <w:noProof/>
                <w:sz w:val="36"/>
              </w:rPr>
            </w:pPr>
            <w:r>
              <w:rPr>
                <w:i/>
                <w:noProof/>
                <w:sz w:val="36"/>
              </w:rPr>
              <w:t xml:space="preserve">     </w:t>
            </w:r>
            <w:r>
              <w:rPr>
                <w:i/>
                <w:noProof/>
                <w:sz w:val="36"/>
              </w:rPr>
              <w:drawing>
                <wp:inline distT="0" distB="0" distL="0" distR="0" wp14:anchorId="69653B63" wp14:editId="2C266594">
                  <wp:extent cx="3400067" cy="2647315"/>
                  <wp:effectExtent l="133350" t="76200" r="86360" b="133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19450" cy="26624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noProof/>
                <w:sz w:val="36"/>
              </w:rPr>
              <w:t xml:space="preserve">   </w:t>
            </w:r>
            <w:r>
              <w:rPr>
                <w:i/>
                <w:noProof/>
                <w:sz w:val="36"/>
              </w:rPr>
              <w:drawing>
                <wp:inline distT="0" distB="0" distL="0" distR="0" wp14:anchorId="02F2A8A5" wp14:editId="4A981EE5">
                  <wp:extent cx="2476500" cy="2580640"/>
                  <wp:effectExtent l="114300" t="57150" r="57150" b="1244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3724" cy="25881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207746" w14:textId="02CF9B56" w:rsidR="008B4499" w:rsidRDefault="00D570AA" w:rsidP="008B4499">
            <w:pPr>
              <w:pStyle w:val="Contenu"/>
              <w:jc w:val="center"/>
              <w:rPr>
                <w:b/>
                <w:bCs/>
                <w:iCs/>
                <w:noProof/>
                <w:color w:val="FF0000"/>
                <w:sz w:val="36"/>
              </w:rPr>
            </w:pPr>
            <w:r w:rsidRPr="00D570AA">
              <w:rPr>
                <w:b/>
                <w:bCs/>
                <w:iCs/>
                <w:noProof/>
                <w:color w:val="FF0000"/>
                <w:sz w:val="36"/>
              </w:rPr>
              <w:t>BROCANTE DU SAMEDI 19 SEPTEMBRE</w:t>
            </w:r>
          </w:p>
          <w:p w14:paraId="7186E45E" w14:textId="77777777" w:rsidR="00FD650D" w:rsidRPr="00D570AA" w:rsidRDefault="00FD650D" w:rsidP="008B4499">
            <w:pPr>
              <w:pStyle w:val="Contenu"/>
              <w:jc w:val="center"/>
              <w:rPr>
                <w:b/>
                <w:bCs/>
                <w:iCs/>
                <w:noProof/>
                <w:color w:val="FF0000"/>
                <w:sz w:val="36"/>
              </w:rPr>
            </w:pPr>
          </w:p>
          <w:p w14:paraId="36E7FA40" w14:textId="49EB95C7" w:rsidR="00F65549" w:rsidRDefault="00F65549" w:rsidP="00860BC3">
            <w:pPr>
              <w:pStyle w:val="Contenu"/>
              <w:rPr>
                <w:i/>
                <w:noProof/>
                <w:sz w:val="36"/>
              </w:rPr>
            </w:pPr>
            <w:r>
              <w:rPr>
                <w:i/>
                <w:noProof/>
                <w:sz w:val="36"/>
              </w:rPr>
              <w:drawing>
                <wp:inline distT="0" distB="0" distL="0" distR="0" wp14:anchorId="59F0F9DB" wp14:editId="010E9D29">
                  <wp:extent cx="2584450" cy="3909554"/>
                  <wp:effectExtent l="114300" t="76200" r="63500" b="129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0239" cy="39334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570AA">
              <w:rPr>
                <w:i/>
                <w:noProof/>
                <w:sz w:val="36"/>
              </w:rPr>
              <w:t xml:space="preserve">   </w:t>
            </w:r>
            <w:r w:rsidR="00D570AA">
              <w:rPr>
                <w:i/>
                <w:noProof/>
                <w:sz w:val="36"/>
              </w:rPr>
              <w:drawing>
                <wp:inline distT="0" distB="0" distL="0" distR="0" wp14:anchorId="5060CEB3" wp14:editId="73887EF5">
                  <wp:extent cx="3619500" cy="3907790"/>
                  <wp:effectExtent l="133350" t="76200" r="76200" b="130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82186" cy="39754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E000C07" w14:textId="29B9B53A" w:rsidR="00F65549" w:rsidRDefault="00F65549" w:rsidP="00860BC3">
            <w:pPr>
              <w:pStyle w:val="Contenu"/>
              <w:rPr>
                <w:i/>
                <w:noProof/>
                <w:sz w:val="36"/>
              </w:rPr>
            </w:pPr>
          </w:p>
          <w:p w14:paraId="546A3D39" w14:textId="7E2C5768" w:rsidR="00ED763F" w:rsidRDefault="00ED763F" w:rsidP="00860BC3">
            <w:pPr>
              <w:pStyle w:val="Contenu"/>
              <w:rPr>
                <w:i/>
                <w:noProof/>
                <w:sz w:val="36"/>
              </w:rPr>
            </w:pPr>
          </w:p>
          <w:p w14:paraId="6D71498D" w14:textId="54E4A5BA" w:rsidR="00860BC3" w:rsidRPr="00E90056" w:rsidRDefault="00BE46DC" w:rsidP="00860BC3">
            <w:pPr>
              <w:pStyle w:val="Contenu"/>
              <w:rPr>
                <w:b/>
                <w:bCs/>
                <w:iCs/>
                <w:color w:val="FF0000"/>
                <w:sz w:val="36"/>
              </w:rPr>
            </w:pPr>
            <w:r w:rsidRPr="00E90056">
              <w:rPr>
                <w:b/>
                <w:bCs/>
                <w:iCs/>
                <w:color w:val="FF0000"/>
                <w:sz w:val="36"/>
              </w:rPr>
              <w:lastRenderedPageBreak/>
              <w:t>H</w:t>
            </w:r>
            <w:r w:rsidR="00D570AA" w:rsidRPr="00E90056">
              <w:rPr>
                <w:b/>
                <w:bCs/>
                <w:iCs/>
                <w:color w:val="FF0000"/>
                <w:sz w:val="36"/>
              </w:rPr>
              <w:t>ALLOWEEN</w:t>
            </w:r>
          </w:p>
          <w:p w14:paraId="7B9460F1" w14:textId="77777777" w:rsidR="00B97375" w:rsidRDefault="00B97375" w:rsidP="00860BC3">
            <w:pPr>
              <w:pStyle w:val="Contenu"/>
              <w:rPr>
                <w:i/>
                <w:sz w:val="36"/>
              </w:rPr>
            </w:pPr>
          </w:p>
          <w:p w14:paraId="0401B2E0" w14:textId="724A75A3" w:rsidR="00304CA5" w:rsidRDefault="00972001" w:rsidP="00860BC3">
            <w:pPr>
              <w:pStyle w:val="Contenu"/>
              <w:rPr>
                <w:i/>
                <w:sz w:val="36"/>
              </w:rPr>
            </w:pPr>
            <w:r>
              <w:rPr>
                <w:i/>
                <w:sz w:val="36"/>
              </w:rPr>
              <w:t xml:space="preserve">   </w:t>
            </w:r>
            <w:r w:rsidR="008B4499">
              <w:rPr>
                <w:i/>
                <w:sz w:val="36"/>
              </w:rPr>
              <w:t xml:space="preserve">  </w:t>
            </w:r>
            <w:r w:rsidR="00407615">
              <w:rPr>
                <w:noProof/>
              </w:rPr>
              <w:drawing>
                <wp:inline distT="0" distB="0" distL="0" distR="0" wp14:anchorId="2D8FEB46" wp14:editId="4C6CA153">
                  <wp:extent cx="2867632" cy="3310255"/>
                  <wp:effectExtent l="133350" t="57150" r="85725" b="1377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2664" cy="3350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B4499">
              <w:rPr>
                <w:i/>
                <w:sz w:val="36"/>
              </w:rPr>
              <w:t xml:space="preserve">   </w:t>
            </w:r>
            <w:r>
              <w:rPr>
                <w:noProof/>
              </w:rPr>
              <w:drawing>
                <wp:inline distT="0" distB="0" distL="0" distR="0" wp14:anchorId="1FDD0E35" wp14:editId="767031E2">
                  <wp:extent cx="2401570" cy="3151588"/>
                  <wp:effectExtent l="457200" t="266700" r="398780" b="3155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7672">
                            <a:off x="0" y="0"/>
                            <a:ext cx="2442376" cy="32051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9DC1503" w14:textId="7786FB1F" w:rsidR="00304CA5" w:rsidRDefault="00304CA5" w:rsidP="00860BC3">
            <w:pPr>
              <w:pStyle w:val="Contenu"/>
              <w:rPr>
                <w:i/>
                <w:sz w:val="36"/>
              </w:rPr>
            </w:pPr>
          </w:p>
          <w:p w14:paraId="105CDCDC" w14:textId="77777777" w:rsidR="00407615" w:rsidRDefault="00407615" w:rsidP="00860BC3">
            <w:pPr>
              <w:pStyle w:val="Contenu"/>
              <w:rPr>
                <w:i/>
                <w:sz w:val="36"/>
              </w:rPr>
            </w:pPr>
          </w:p>
          <w:p w14:paraId="504D0E2C" w14:textId="226AF0E9" w:rsidR="00304CA5" w:rsidRDefault="00407615" w:rsidP="00407615">
            <w:pPr>
              <w:pStyle w:val="Contenu"/>
              <w:jc w:val="center"/>
              <w:rPr>
                <w:i/>
                <w:sz w:val="36"/>
              </w:rPr>
            </w:pPr>
            <w:r>
              <w:rPr>
                <w:noProof/>
              </w:rPr>
              <w:drawing>
                <wp:inline distT="0" distB="0" distL="0" distR="0" wp14:anchorId="1F41DF87" wp14:editId="79353D5C">
                  <wp:extent cx="2961618" cy="3712210"/>
                  <wp:effectExtent l="133350" t="76200" r="86995" b="135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4781" cy="37537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B4499">
              <w:rPr>
                <w:noProof/>
              </w:rPr>
              <w:drawing>
                <wp:inline distT="0" distB="0" distL="0" distR="0" wp14:anchorId="6C11C085" wp14:editId="2C3F6386">
                  <wp:extent cx="2790190" cy="3343231"/>
                  <wp:effectExtent l="400050" t="266700" r="353060" b="3340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883396">
                            <a:off x="0" y="0"/>
                            <a:ext cx="2806650" cy="33629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2BF0943" w14:textId="069DA26A" w:rsidR="00304CA5" w:rsidRDefault="00304CA5" w:rsidP="00860BC3">
            <w:pPr>
              <w:pStyle w:val="Contenu"/>
              <w:rPr>
                <w:i/>
                <w:sz w:val="36"/>
              </w:rPr>
            </w:pPr>
            <w:r>
              <w:rPr>
                <w:noProof/>
              </w:rPr>
              <w:lastRenderedPageBreak/>
              <w:t xml:space="preserve">       </w:t>
            </w:r>
            <w:r w:rsidR="00407615">
              <w:rPr>
                <w:noProof/>
              </w:rPr>
              <w:drawing>
                <wp:inline distT="0" distB="0" distL="0" distR="0" wp14:anchorId="0956EEBF" wp14:editId="14C1CBBA">
                  <wp:extent cx="5970905" cy="4495800"/>
                  <wp:effectExtent l="114300" t="76200" r="67945" b="133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2784" cy="45047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p>
          <w:p w14:paraId="74FC1A52" w14:textId="2EB5E876" w:rsidR="00B97375" w:rsidRPr="00A85E53" w:rsidRDefault="00931FD7" w:rsidP="00931FD7">
            <w:pPr>
              <w:pStyle w:val="Contenu"/>
              <w:jc w:val="center"/>
              <w:rPr>
                <w:b/>
                <w:bCs/>
                <w:iCs/>
                <w:color w:val="FF0000"/>
                <w:sz w:val="36"/>
              </w:rPr>
            </w:pPr>
            <w:r w:rsidRPr="00A85E53">
              <w:rPr>
                <w:b/>
                <w:bCs/>
                <w:iCs/>
                <w:color w:val="FF0000"/>
                <w:sz w:val="36"/>
              </w:rPr>
              <w:t>Prêts pour la chasse aux trésors</w:t>
            </w:r>
          </w:p>
          <w:p w14:paraId="0F897CFF" w14:textId="61F22C97" w:rsidR="00B97375" w:rsidRDefault="00B97375" w:rsidP="008B4499">
            <w:pPr>
              <w:pStyle w:val="Contenu"/>
              <w:jc w:val="center"/>
              <w:rPr>
                <w:i/>
                <w:sz w:val="36"/>
              </w:rPr>
            </w:pPr>
          </w:p>
          <w:p w14:paraId="1E2B3298" w14:textId="306ABC7B" w:rsidR="00A062CF" w:rsidRPr="00931FD7" w:rsidRDefault="00931FD7" w:rsidP="00860BC3">
            <w:pPr>
              <w:pStyle w:val="Contenu"/>
              <w:rPr>
                <w:i/>
                <w:sz w:val="36"/>
              </w:rPr>
            </w:pPr>
            <w:r>
              <w:rPr>
                <w:noProof/>
              </w:rPr>
              <w:drawing>
                <wp:inline distT="0" distB="0" distL="0" distR="0" wp14:anchorId="1F7BEBCF" wp14:editId="1CD67FB9">
                  <wp:extent cx="3082815" cy="3364865"/>
                  <wp:effectExtent l="133350" t="57150" r="80010" b="1403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0704" cy="3406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1CA10E3" wp14:editId="54A0DDC6">
                  <wp:extent cx="3164928" cy="3416894"/>
                  <wp:effectExtent l="133350" t="76200" r="73660" b="12700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7695" cy="34414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72001">
              <w:rPr>
                <w:i/>
                <w:sz w:val="36"/>
              </w:rPr>
              <w:t xml:space="preserve">    </w:t>
            </w:r>
            <w:r w:rsidR="00160FC7">
              <w:rPr>
                <w:i/>
                <w:sz w:val="36"/>
              </w:rPr>
              <w:t xml:space="preserve"> </w:t>
            </w:r>
          </w:p>
          <w:p w14:paraId="1D2BF024" w14:textId="1AAEA115" w:rsidR="00A062CF" w:rsidRDefault="00931FD7" w:rsidP="00860BC3">
            <w:pPr>
              <w:pStyle w:val="Contenu"/>
              <w:rPr>
                <w:noProof/>
              </w:rPr>
            </w:pPr>
            <w:r>
              <w:rPr>
                <w:noProof/>
              </w:rPr>
              <w:lastRenderedPageBreak/>
              <w:drawing>
                <wp:inline distT="0" distB="0" distL="0" distR="0" wp14:anchorId="40018BCC" wp14:editId="71BC7CB0">
                  <wp:extent cx="3009850" cy="3943350"/>
                  <wp:effectExtent l="133350" t="76200" r="76835" b="133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2556" cy="398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Pr>
                <w:noProof/>
              </w:rPr>
              <w:drawing>
                <wp:inline distT="0" distB="0" distL="0" distR="0" wp14:anchorId="38665A3A" wp14:editId="4589AE83">
                  <wp:extent cx="2995075" cy="3185795"/>
                  <wp:effectExtent l="190500" t="0" r="300990" b="2241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2080" cy="320388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noProof/>
              </w:rPr>
              <w:drawing>
                <wp:inline distT="0" distB="0" distL="0" distR="0" wp14:anchorId="481DC065" wp14:editId="394EAF7A">
                  <wp:extent cx="6572250" cy="4095750"/>
                  <wp:effectExtent l="114300" t="76200" r="57150" b="133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95" cy="41417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048970B" w14:textId="05DDA14D" w:rsidR="002E5605" w:rsidRPr="00EC7794" w:rsidRDefault="008B4499" w:rsidP="002E5605">
            <w:pPr>
              <w:pStyle w:val="Contenu"/>
              <w:rPr>
                <w:noProof/>
              </w:rPr>
            </w:pPr>
            <w:r>
              <w:rPr>
                <w:noProof/>
              </w:rPr>
              <w:lastRenderedPageBreak/>
              <w:drawing>
                <wp:inline distT="0" distB="0" distL="0" distR="0" wp14:anchorId="41C94F37" wp14:editId="7B12FB73">
                  <wp:extent cx="3276600" cy="4343400"/>
                  <wp:effectExtent l="133350" t="76200" r="76200" b="133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05275" cy="43814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062CF">
              <w:rPr>
                <w:noProof/>
              </w:rPr>
              <w:t xml:space="preserve">  </w:t>
            </w:r>
            <w:r w:rsidR="00407615">
              <w:rPr>
                <w:noProof/>
              </w:rPr>
              <w:drawing>
                <wp:inline distT="0" distB="0" distL="0" distR="0" wp14:anchorId="1418F649" wp14:editId="0D6B755D">
                  <wp:extent cx="2914650" cy="4237088"/>
                  <wp:effectExtent l="133350" t="76200" r="76200" b="1257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903" cy="42374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062CF">
              <w:rPr>
                <w:noProof/>
              </w:rPr>
              <w:t xml:space="preserve">   </w:t>
            </w:r>
            <w:r>
              <w:rPr>
                <w:noProof/>
              </w:rPr>
              <w:drawing>
                <wp:inline distT="0" distB="0" distL="0" distR="0" wp14:anchorId="151BBD8B" wp14:editId="02D335BE">
                  <wp:extent cx="6411829" cy="4038600"/>
                  <wp:effectExtent l="133350" t="76200" r="84455" b="133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69889" cy="4075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E43BDFC" w14:textId="0913F708" w:rsidR="00162EE1" w:rsidRPr="005346A5" w:rsidRDefault="005346A5" w:rsidP="002E5605">
            <w:pPr>
              <w:pStyle w:val="Contenu"/>
              <w:rPr>
                <w:b/>
                <w:bCs/>
                <w:iCs/>
                <w:color w:val="FF0000"/>
                <w:sz w:val="36"/>
              </w:rPr>
            </w:pPr>
            <w:r w:rsidRPr="005346A5">
              <w:rPr>
                <w:b/>
                <w:bCs/>
                <w:iCs/>
                <w:color w:val="FF0000"/>
                <w:sz w:val="36"/>
              </w:rPr>
              <w:lastRenderedPageBreak/>
              <w:t xml:space="preserve">REPAS DES AINES : DIMANCHE 22 NOVEMBRE </w:t>
            </w:r>
          </w:p>
          <w:p w14:paraId="78F4DC4E" w14:textId="61FC3C0C" w:rsidR="00162EE1" w:rsidRDefault="00162EE1" w:rsidP="002E5605">
            <w:pPr>
              <w:pStyle w:val="Contenu"/>
              <w:rPr>
                <w:i/>
                <w:sz w:val="36"/>
              </w:rPr>
            </w:pPr>
          </w:p>
          <w:p w14:paraId="1654D432" w14:textId="2D468E28" w:rsidR="00C50E38" w:rsidRDefault="00C50E38" w:rsidP="002E5605">
            <w:pPr>
              <w:pStyle w:val="Contenu"/>
              <w:rPr>
                <w:i/>
                <w:sz w:val="36"/>
              </w:rPr>
            </w:pPr>
            <w:r>
              <w:rPr>
                <w:i/>
                <w:sz w:val="36"/>
              </w:rPr>
              <w:t xml:space="preserve">    </w:t>
            </w:r>
            <w:r>
              <w:rPr>
                <w:noProof/>
              </w:rPr>
              <w:drawing>
                <wp:inline distT="0" distB="0" distL="0" distR="0" wp14:anchorId="456C95CB" wp14:editId="4485C0A0">
                  <wp:extent cx="3848100" cy="3295650"/>
                  <wp:effectExtent l="133350" t="57150" r="76200" b="133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7473" cy="33036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C7794">
              <w:rPr>
                <w:noProof/>
              </w:rPr>
              <w:drawing>
                <wp:inline distT="0" distB="0" distL="0" distR="0" wp14:anchorId="32C5319B" wp14:editId="426F36D1">
                  <wp:extent cx="2080895" cy="2623675"/>
                  <wp:effectExtent l="247650" t="152400" r="205105" b="21526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472248">
                            <a:off x="0" y="0"/>
                            <a:ext cx="2100520" cy="26484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C7794">
              <w:rPr>
                <w:noProof/>
              </w:rPr>
              <w:drawing>
                <wp:inline distT="0" distB="0" distL="0" distR="0" wp14:anchorId="0896F667" wp14:editId="579B538D">
                  <wp:extent cx="1962150" cy="4179570"/>
                  <wp:effectExtent l="133350" t="57150" r="76200" b="12573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9956" cy="42174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C7794">
              <w:rPr>
                <w:noProof/>
              </w:rPr>
              <w:drawing>
                <wp:inline distT="0" distB="0" distL="0" distR="0" wp14:anchorId="06C871BF" wp14:editId="01478C3F">
                  <wp:extent cx="4419600" cy="3752495"/>
                  <wp:effectExtent l="114300" t="76200" r="76200" b="133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61753" cy="3788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0569953" w14:textId="63925E61" w:rsidR="00C50E38" w:rsidRDefault="005346A5" w:rsidP="00EC7794">
            <w:pPr>
              <w:pStyle w:val="Contenu"/>
              <w:jc w:val="center"/>
              <w:rPr>
                <w:i/>
                <w:sz w:val="36"/>
              </w:rPr>
            </w:pPr>
            <w:r>
              <w:rPr>
                <w:i/>
                <w:sz w:val="36"/>
              </w:rPr>
              <w:t xml:space="preserve">          </w:t>
            </w:r>
          </w:p>
          <w:p w14:paraId="0017099C" w14:textId="5D7A6190" w:rsidR="00162EE1" w:rsidRPr="005346A5" w:rsidRDefault="005346A5" w:rsidP="002E5605">
            <w:pPr>
              <w:pStyle w:val="Contenu"/>
              <w:rPr>
                <w:b/>
                <w:bCs/>
                <w:iCs/>
                <w:color w:val="FF0000"/>
                <w:sz w:val="36"/>
              </w:rPr>
            </w:pPr>
            <w:r w:rsidRPr="005346A5">
              <w:rPr>
                <w:b/>
                <w:bCs/>
                <w:iCs/>
                <w:color w:val="FF0000"/>
                <w:sz w:val="36"/>
              </w:rPr>
              <w:lastRenderedPageBreak/>
              <w:t>TELETHON</w:t>
            </w:r>
          </w:p>
          <w:p w14:paraId="06451D87" w14:textId="7EB1093D" w:rsidR="00162EE1" w:rsidRDefault="00162EE1" w:rsidP="002E5605">
            <w:pPr>
              <w:pStyle w:val="Contenu"/>
              <w:rPr>
                <w:i/>
                <w:sz w:val="36"/>
              </w:rPr>
            </w:pPr>
          </w:p>
          <w:p w14:paraId="1E77B5F4" w14:textId="5026CA66" w:rsidR="00C50E38" w:rsidRDefault="00C50E38" w:rsidP="002E5605">
            <w:pPr>
              <w:pStyle w:val="Contenu"/>
              <w:rPr>
                <w:i/>
                <w:sz w:val="36"/>
              </w:rPr>
            </w:pPr>
            <w:r>
              <w:rPr>
                <w:i/>
                <w:sz w:val="36"/>
              </w:rPr>
              <w:t xml:space="preserve">   </w:t>
            </w:r>
            <w:r>
              <w:rPr>
                <w:noProof/>
              </w:rPr>
              <w:drawing>
                <wp:inline distT="0" distB="0" distL="0" distR="0" wp14:anchorId="6BB2CB4E" wp14:editId="661C9CF0">
                  <wp:extent cx="3657600" cy="2213146"/>
                  <wp:effectExtent l="133350" t="76200" r="76200" b="130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9328" cy="22262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r w:rsidR="005C3BC3">
              <w:rPr>
                <w:i/>
                <w:sz w:val="36"/>
              </w:rPr>
              <w:t xml:space="preserve"> </w:t>
            </w:r>
            <w:r w:rsidR="000E06D6">
              <w:rPr>
                <w:noProof/>
              </w:rPr>
              <w:drawing>
                <wp:inline distT="0" distB="0" distL="0" distR="0" wp14:anchorId="5F3AEF8B" wp14:editId="62B65EFA">
                  <wp:extent cx="2000250" cy="2402205"/>
                  <wp:effectExtent l="133350" t="57150" r="76200" b="131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3176" cy="2417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FDBAD0F" w14:textId="49C1DAC9" w:rsidR="00484ADD" w:rsidRDefault="00C50E38" w:rsidP="002E5605">
            <w:pPr>
              <w:pStyle w:val="Contenu"/>
              <w:rPr>
                <w:i/>
                <w:sz w:val="36"/>
              </w:rPr>
            </w:pPr>
            <w:r>
              <w:rPr>
                <w:i/>
                <w:sz w:val="36"/>
              </w:rPr>
              <w:t xml:space="preserve">    </w:t>
            </w:r>
            <w:r w:rsidR="00A20D33">
              <w:rPr>
                <w:noProof/>
              </w:rPr>
              <w:drawing>
                <wp:inline distT="0" distB="0" distL="0" distR="0" wp14:anchorId="420D69C9" wp14:editId="16399C59">
                  <wp:extent cx="1695426" cy="2273968"/>
                  <wp:effectExtent l="133350" t="76200" r="76835" b="12636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669" cy="2286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0E06D6">
              <w:rPr>
                <w:noProof/>
              </w:rPr>
              <w:drawing>
                <wp:inline distT="0" distB="0" distL="0" distR="0" wp14:anchorId="61D03D44" wp14:editId="1E8E3227">
                  <wp:extent cx="4229100" cy="2339975"/>
                  <wp:effectExtent l="114300" t="76200" r="57150" b="136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43769" cy="234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59B5C0" w14:textId="6835199B" w:rsidR="00C50E38" w:rsidRDefault="00484ADD" w:rsidP="002E5605">
            <w:pPr>
              <w:pStyle w:val="Contenu"/>
              <w:rPr>
                <w:i/>
                <w:sz w:val="36"/>
              </w:rPr>
            </w:pPr>
            <w:r>
              <w:rPr>
                <w:i/>
                <w:sz w:val="36"/>
              </w:rPr>
              <w:t xml:space="preserve">    </w:t>
            </w:r>
            <w:r w:rsidR="00A20D33">
              <w:rPr>
                <w:noProof/>
              </w:rPr>
              <w:drawing>
                <wp:inline distT="0" distB="0" distL="0" distR="0" wp14:anchorId="3C23497D" wp14:editId="225E6AB8">
                  <wp:extent cx="2609850" cy="2114804"/>
                  <wp:effectExtent l="114300" t="76200" r="57150" b="133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4013" cy="2126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20D33">
              <w:rPr>
                <w:i/>
                <w:sz w:val="36"/>
              </w:rPr>
              <w:t xml:space="preserve">   </w:t>
            </w:r>
            <w:r w:rsidR="000E06D6">
              <w:rPr>
                <w:noProof/>
              </w:rPr>
              <w:drawing>
                <wp:inline distT="0" distB="0" distL="0" distR="0" wp14:anchorId="37869FFB" wp14:editId="0EF41C60">
                  <wp:extent cx="3429000" cy="2228850"/>
                  <wp:effectExtent l="133350" t="76200" r="76200" b="133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63226" cy="22510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858068D" w14:textId="23158239" w:rsidR="005C3BC3" w:rsidRDefault="005C3BC3" w:rsidP="002E5605">
            <w:pPr>
              <w:pStyle w:val="Contenu"/>
              <w:rPr>
                <w:i/>
                <w:sz w:val="36"/>
              </w:rPr>
            </w:pPr>
          </w:p>
          <w:p w14:paraId="2442A75A" w14:textId="1BCA10BA" w:rsidR="005C3BC3" w:rsidRDefault="00A20D33" w:rsidP="002E5605">
            <w:pPr>
              <w:pStyle w:val="Contenu"/>
              <w:rPr>
                <w:i/>
                <w:sz w:val="36"/>
              </w:rPr>
            </w:pPr>
            <w:r>
              <w:rPr>
                <w:noProof/>
              </w:rPr>
              <w:lastRenderedPageBreak/>
              <w:drawing>
                <wp:inline distT="0" distB="0" distL="0" distR="0" wp14:anchorId="6835313A" wp14:editId="61643D57">
                  <wp:extent cx="3200400" cy="2549363"/>
                  <wp:effectExtent l="133350" t="57150" r="76200" b="13716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2467" cy="25669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r>
              <w:rPr>
                <w:noProof/>
              </w:rPr>
              <w:drawing>
                <wp:inline distT="0" distB="0" distL="0" distR="0" wp14:anchorId="5EF1B039" wp14:editId="62501697">
                  <wp:extent cx="2911092" cy="2695074"/>
                  <wp:effectExtent l="133350" t="76200" r="80010" b="12446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6373" cy="2709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D6837E2" w14:textId="423499C4" w:rsidR="005C3BC3" w:rsidRDefault="005C3BC3" w:rsidP="002E5605">
            <w:pPr>
              <w:pStyle w:val="Contenu"/>
              <w:rPr>
                <w:i/>
                <w:sz w:val="36"/>
              </w:rPr>
            </w:pPr>
          </w:p>
          <w:p w14:paraId="173B1AE4" w14:textId="6BED919F" w:rsidR="005C3BC3" w:rsidRDefault="00A20D33" w:rsidP="002E5605">
            <w:pPr>
              <w:pStyle w:val="Contenu"/>
              <w:rPr>
                <w:i/>
                <w:sz w:val="36"/>
              </w:rPr>
            </w:pPr>
            <w:r>
              <w:rPr>
                <w:noProof/>
              </w:rPr>
              <w:drawing>
                <wp:inline distT="0" distB="0" distL="0" distR="0" wp14:anchorId="01A8A380" wp14:editId="20D443D7">
                  <wp:extent cx="2791326" cy="4547870"/>
                  <wp:effectExtent l="133350" t="76200" r="85725" b="13843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2674" cy="4566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279C0">
              <w:rPr>
                <w:i/>
                <w:sz w:val="36"/>
              </w:rPr>
              <w:t xml:space="preserve">     </w:t>
            </w:r>
            <w:r w:rsidR="004279C0">
              <w:rPr>
                <w:noProof/>
              </w:rPr>
              <w:drawing>
                <wp:inline distT="0" distB="0" distL="0" distR="0" wp14:anchorId="2422FEBE" wp14:editId="5BE7EFF6">
                  <wp:extent cx="2552311" cy="4091874"/>
                  <wp:effectExtent l="76200" t="76200" r="76835" b="13760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7404" cy="41321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9102ACF" w14:textId="304A68B0" w:rsidR="00162EE1" w:rsidRPr="004279C0" w:rsidRDefault="004279C0" w:rsidP="002E5605">
            <w:pPr>
              <w:pStyle w:val="Contenu"/>
              <w:rPr>
                <w:b/>
                <w:bCs/>
                <w:iCs/>
                <w:color w:val="FF0000"/>
                <w:sz w:val="36"/>
              </w:rPr>
            </w:pPr>
            <w:r w:rsidRPr="004279C0">
              <w:rPr>
                <w:b/>
                <w:bCs/>
                <w:iCs/>
                <w:color w:val="FF0000"/>
                <w:sz w:val="36"/>
              </w:rPr>
              <w:lastRenderedPageBreak/>
              <w:t>DECORATIONS NOEL</w:t>
            </w:r>
          </w:p>
          <w:p w14:paraId="25540CFF" w14:textId="1D115299" w:rsidR="00162EE1" w:rsidRDefault="00915E44" w:rsidP="002E5605">
            <w:pPr>
              <w:pStyle w:val="Contenu"/>
              <w:rPr>
                <w:i/>
                <w:sz w:val="36"/>
              </w:rPr>
            </w:pPr>
            <w:r>
              <w:rPr>
                <w:noProof/>
              </w:rPr>
              <w:drawing>
                <wp:inline distT="0" distB="0" distL="0" distR="0" wp14:anchorId="3C9A7C24" wp14:editId="5398F0A5">
                  <wp:extent cx="6371590" cy="3828415"/>
                  <wp:effectExtent l="114300" t="76200" r="67310" b="13398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71590" cy="3828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2A8A8AE" w14:textId="686E45B6" w:rsidR="004279C0" w:rsidRDefault="006027C9" w:rsidP="002E5605">
            <w:pPr>
              <w:pStyle w:val="Contenu"/>
              <w:rPr>
                <w:i/>
                <w:sz w:val="36"/>
              </w:rPr>
            </w:pPr>
            <w:r>
              <w:rPr>
                <w:noProof/>
              </w:rPr>
              <w:drawing>
                <wp:inline distT="0" distB="0" distL="0" distR="0" wp14:anchorId="0B1F6C81" wp14:editId="7231CE3C">
                  <wp:extent cx="2755024" cy="3295886"/>
                  <wp:effectExtent l="133350" t="57150" r="83820" b="133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0406" cy="33142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r w:rsidR="00915E44">
              <w:rPr>
                <w:noProof/>
              </w:rPr>
              <w:drawing>
                <wp:inline distT="0" distB="0" distL="0" distR="0" wp14:anchorId="69754077" wp14:editId="5236FDE8">
                  <wp:extent cx="3181350" cy="3489364"/>
                  <wp:effectExtent l="133350" t="76200" r="76200" b="130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3106" cy="35132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3C04F6F" w14:textId="77777777" w:rsidR="004279C0" w:rsidRDefault="004279C0" w:rsidP="002E5605">
            <w:pPr>
              <w:pStyle w:val="Contenu"/>
              <w:rPr>
                <w:i/>
                <w:sz w:val="36"/>
              </w:rPr>
            </w:pPr>
          </w:p>
          <w:p w14:paraId="5D7E5D2D" w14:textId="67038AD7" w:rsidR="00162EE1" w:rsidRDefault="006027C9" w:rsidP="002E5605">
            <w:pPr>
              <w:pStyle w:val="Contenu"/>
              <w:rPr>
                <w:i/>
                <w:sz w:val="36"/>
              </w:rPr>
            </w:pPr>
            <w:r>
              <w:rPr>
                <w:i/>
                <w:sz w:val="36"/>
              </w:rPr>
              <w:t xml:space="preserve">      </w:t>
            </w:r>
            <w:r w:rsidR="00E52F80">
              <w:rPr>
                <w:i/>
                <w:sz w:val="36"/>
              </w:rPr>
              <w:t xml:space="preserve">   </w:t>
            </w:r>
          </w:p>
          <w:p w14:paraId="5A34260F" w14:textId="5490012D" w:rsidR="00E52F80" w:rsidRPr="00E52F80" w:rsidRDefault="00E52F80" w:rsidP="002E5605">
            <w:pPr>
              <w:pStyle w:val="Contenu"/>
              <w:rPr>
                <w:b/>
                <w:bCs/>
                <w:iCs/>
                <w:color w:val="FF0000"/>
                <w:sz w:val="36"/>
              </w:rPr>
            </w:pPr>
            <w:r w:rsidRPr="00E52F80">
              <w:rPr>
                <w:b/>
                <w:bCs/>
                <w:iCs/>
                <w:color w:val="FF0000"/>
                <w:sz w:val="36"/>
              </w:rPr>
              <w:lastRenderedPageBreak/>
              <w:t>FËTES DE NOEL A L</w:t>
            </w:r>
            <w:r w:rsidR="00E90056">
              <w:rPr>
                <w:b/>
                <w:bCs/>
                <w:iCs/>
                <w:color w:val="FF0000"/>
                <w:sz w:val="36"/>
              </w:rPr>
              <w:t>’</w:t>
            </w:r>
            <w:r w:rsidRPr="00E52F80">
              <w:rPr>
                <w:b/>
                <w:bCs/>
                <w:iCs/>
                <w:color w:val="FF0000"/>
                <w:sz w:val="36"/>
              </w:rPr>
              <w:t>ECOLE</w:t>
            </w:r>
          </w:p>
          <w:p w14:paraId="34A6A758" w14:textId="786EAAFD" w:rsidR="00162EE1" w:rsidRDefault="00162EE1" w:rsidP="002E5605">
            <w:pPr>
              <w:pStyle w:val="Contenu"/>
              <w:rPr>
                <w:i/>
                <w:sz w:val="36"/>
              </w:rPr>
            </w:pPr>
          </w:p>
          <w:p w14:paraId="48A2ABD0" w14:textId="1E441235" w:rsidR="00162EE1" w:rsidRDefault="00E52F80" w:rsidP="002E5605">
            <w:pPr>
              <w:pStyle w:val="Contenu"/>
              <w:rPr>
                <w:i/>
                <w:sz w:val="36"/>
              </w:rPr>
            </w:pPr>
            <w:r>
              <w:rPr>
                <w:noProof/>
              </w:rPr>
              <w:drawing>
                <wp:inline distT="0" distB="0" distL="0" distR="0" wp14:anchorId="0B801A51" wp14:editId="287193E0">
                  <wp:extent cx="2838450" cy="3281341"/>
                  <wp:effectExtent l="133350" t="57150" r="76200" b="128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61234" cy="3307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90056">
              <w:rPr>
                <w:noProof/>
              </w:rPr>
              <w:drawing>
                <wp:inline distT="0" distB="0" distL="0" distR="0" wp14:anchorId="36149416" wp14:editId="184803E7">
                  <wp:extent cx="2990850" cy="3029585"/>
                  <wp:effectExtent l="304800" t="304800" r="323850" b="3232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23775" cy="30629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F7C2DE3" w14:textId="29F91E34" w:rsidR="00E52F80" w:rsidRDefault="00E52F80" w:rsidP="002E5605">
            <w:pPr>
              <w:pStyle w:val="Contenu"/>
              <w:rPr>
                <w:i/>
                <w:sz w:val="36"/>
              </w:rPr>
            </w:pPr>
          </w:p>
          <w:p w14:paraId="22C10C00" w14:textId="6FD62881" w:rsidR="00954E36" w:rsidRDefault="00E90056" w:rsidP="00E52F80">
            <w:pPr>
              <w:pStyle w:val="Contenu"/>
              <w:jc w:val="center"/>
              <w:rPr>
                <w:i/>
                <w:sz w:val="36"/>
              </w:rPr>
            </w:pPr>
            <w:r>
              <w:rPr>
                <w:noProof/>
              </w:rPr>
              <w:drawing>
                <wp:inline distT="0" distB="0" distL="0" distR="0" wp14:anchorId="468F7F9B" wp14:editId="42B5F48E">
                  <wp:extent cx="6248400" cy="3363595"/>
                  <wp:effectExtent l="133350" t="57150" r="76200" b="1416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55110" cy="3367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BD80FEA" w14:textId="6AE75FCB" w:rsidR="00E52F80" w:rsidRDefault="00E52F80" w:rsidP="00E52F80">
            <w:pPr>
              <w:pStyle w:val="Contenu"/>
              <w:jc w:val="center"/>
              <w:rPr>
                <w:i/>
                <w:sz w:val="36"/>
              </w:rPr>
            </w:pPr>
          </w:p>
          <w:p w14:paraId="149FCE4A" w14:textId="51B9A2C1" w:rsidR="00954E36" w:rsidRDefault="00954E36" w:rsidP="002E5605">
            <w:pPr>
              <w:pStyle w:val="Contenu"/>
              <w:rPr>
                <w:i/>
                <w:sz w:val="36"/>
              </w:rPr>
            </w:pPr>
          </w:p>
          <w:p w14:paraId="28ACB4F5" w14:textId="77777777" w:rsidR="00F01DEB" w:rsidRDefault="00D64376" w:rsidP="002E5605">
            <w:pPr>
              <w:pStyle w:val="Contenu"/>
              <w:rPr>
                <w:i/>
                <w:sz w:val="36"/>
              </w:rPr>
            </w:pPr>
            <w:r>
              <w:rPr>
                <w:noProof/>
              </w:rPr>
              <w:lastRenderedPageBreak/>
              <w:drawing>
                <wp:inline distT="0" distB="0" distL="0" distR="0" wp14:anchorId="0DB26FB1" wp14:editId="42236684">
                  <wp:extent cx="5942965" cy="3733800"/>
                  <wp:effectExtent l="133350" t="76200" r="76835" b="133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67751" cy="3749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p>
          <w:p w14:paraId="0F0CADB2" w14:textId="77777777" w:rsidR="00F01DEB" w:rsidRDefault="00F01DEB" w:rsidP="002E5605">
            <w:pPr>
              <w:pStyle w:val="Contenu"/>
              <w:rPr>
                <w:i/>
                <w:sz w:val="36"/>
              </w:rPr>
            </w:pPr>
          </w:p>
          <w:p w14:paraId="47274E81" w14:textId="5DDF9FD5" w:rsidR="00F01DEB" w:rsidRDefault="00D64376" w:rsidP="002E5605">
            <w:pPr>
              <w:pStyle w:val="Contenu"/>
              <w:rPr>
                <w:i/>
                <w:sz w:val="36"/>
              </w:rPr>
            </w:pPr>
            <w:r>
              <w:rPr>
                <w:i/>
                <w:sz w:val="36"/>
              </w:rPr>
              <w:t xml:space="preserve"> </w:t>
            </w:r>
            <w:r>
              <w:rPr>
                <w:noProof/>
              </w:rPr>
              <w:drawing>
                <wp:inline distT="0" distB="0" distL="0" distR="0" wp14:anchorId="3A6831DC" wp14:editId="71190350">
                  <wp:extent cx="5918200" cy="4038600"/>
                  <wp:effectExtent l="133350" t="76200" r="82550" b="133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59423" cy="40667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p>
          <w:p w14:paraId="6DD3302C" w14:textId="18011477" w:rsidR="000E06D6" w:rsidRPr="00915E44" w:rsidRDefault="00D64376" w:rsidP="002E5605">
            <w:pPr>
              <w:pStyle w:val="Contenu"/>
              <w:rPr>
                <w:b/>
                <w:bCs/>
                <w:iCs/>
                <w:color w:val="FF0000"/>
                <w:sz w:val="36"/>
              </w:rPr>
            </w:pPr>
            <w:r>
              <w:rPr>
                <w:i/>
                <w:sz w:val="36"/>
              </w:rPr>
              <w:t xml:space="preserve"> </w:t>
            </w:r>
            <w:r w:rsidR="00F01DEB" w:rsidRPr="00F01DEB">
              <w:rPr>
                <w:b/>
                <w:bCs/>
                <w:iCs/>
                <w:color w:val="FF0000"/>
                <w:sz w:val="36"/>
              </w:rPr>
              <w:t>FEU D’ARTIFICE AU MOULIN</w:t>
            </w:r>
          </w:p>
          <w:p w14:paraId="27E92AE0" w14:textId="57461A79" w:rsidR="000E06D6" w:rsidRDefault="00463901" w:rsidP="002E5605">
            <w:pPr>
              <w:pStyle w:val="Contenu"/>
              <w:rPr>
                <w:i/>
                <w:sz w:val="36"/>
              </w:rPr>
            </w:pPr>
            <w:r>
              <w:rPr>
                <w:noProof/>
              </w:rPr>
              <w:lastRenderedPageBreak/>
              <w:drawing>
                <wp:inline distT="0" distB="0" distL="0" distR="0" wp14:anchorId="7DB26F98" wp14:editId="5B1812F2">
                  <wp:extent cx="6494780" cy="8418095"/>
                  <wp:effectExtent l="114300" t="76200" r="58420" b="135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99370" cy="84240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9D21190" w14:textId="39D90FF6" w:rsidR="000E06D6" w:rsidRDefault="00463901" w:rsidP="002E5605">
            <w:pPr>
              <w:pStyle w:val="Contenu"/>
              <w:rPr>
                <w:i/>
                <w:sz w:val="36"/>
              </w:rPr>
            </w:pPr>
            <w:r>
              <w:rPr>
                <w:noProof/>
              </w:rPr>
              <w:lastRenderedPageBreak/>
              <w:drawing>
                <wp:inline distT="0" distB="0" distL="0" distR="0" wp14:anchorId="3BA60880" wp14:editId="454F8D93">
                  <wp:extent cx="6431441" cy="8689428"/>
                  <wp:effectExtent l="114300" t="76200" r="64770" b="13081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50246" cy="87148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3A30DAC" w14:textId="02DB8063" w:rsidR="00463901" w:rsidRDefault="00463901" w:rsidP="002E5605">
            <w:pPr>
              <w:pStyle w:val="Contenu"/>
              <w:rPr>
                <w:i/>
                <w:sz w:val="36"/>
              </w:rPr>
            </w:pPr>
            <w:r>
              <w:rPr>
                <w:noProof/>
              </w:rPr>
              <w:lastRenderedPageBreak/>
              <w:drawing>
                <wp:inline distT="0" distB="0" distL="0" distR="0" wp14:anchorId="77412F58" wp14:editId="33946A3F">
                  <wp:extent cx="6621145" cy="8229600"/>
                  <wp:effectExtent l="133350" t="76200" r="65405" b="13335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22962" cy="82318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5771DF" w14:textId="1BD2D8FF" w:rsidR="00463901" w:rsidRDefault="00463901" w:rsidP="002E5605">
            <w:pPr>
              <w:pStyle w:val="Contenu"/>
              <w:rPr>
                <w:i/>
                <w:sz w:val="36"/>
              </w:rPr>
            </w:pPr>
            <w:r>
              <w:rPr>
                <w:noProof/>
              </w:rPr>
              <w:lastRenderedPageBreak/>
              <w:drawing>
                <wp:inline distT="0" distB="0" distL="0" distR="0" wp14:anchorId="5ED453C4" wp14:editId="23AE8EF9">
                  <wp:extent cx="6558280" cy="8324193"/>
                  <wp:effectExtent l="133350" t="76200" r="71120" b="134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62078" cy="83290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CA044F3" w14:textId="6470A8DB" w:rsidR="00463901" w:rsidRDefault="00463901" w:rsidP="002E5605">
            <w:pPr>
              <w:pStyle w:val="Contenu"/>
              <w:rPr>
                <w:i/>
                <w:sz w:val="36"/>
              </w:rPr>
            </w:pPr>
            <w:r>
              <w:rPr>
                <w:noProof/>
              </w:rPr>
              <w:lastRenderedPageBreak/>
              <w:drawing>
                <wp:inline distT="0" distB="0" distL="0" distR="0" wp14:anchorId="006760E6" wp14:editId="0814AA38">
                  <wp:extent cx="6589219" cy="8274050"/>
                  <wp:effectExtent l="133350" t="76200" r="78740" b="12700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96838" cy="82836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1CD0E3" w14:textId="31FE7325" w:rsidR="008B00B5" w:rsidRDefault="008B00B5" w:rsidP="00391558">
            <w:pPr>
              <w:pStyle w:val="Contenu"/>
              <w:rPr>
                <w:i/>
                <w:sz w:val="36"/>
              </w:rPr>
            </w:pPr>
          </w:p>
          <w:p w14:paraId="69E3ACA7" w14:textId="4DCC6F24" w:rsidR="00391558" w:rsidRPr="008B00B5" w:rsidRDefault="00D9788E" w:rsidP="008B00B5">
            <w:pPr>
              <w:rPr>
                <w:bCs/>
                <w:iCs/>
                <w:color w:val="FF0000"/>
                <w:sz w:val="36"/>
              </w:rPr>
            </w:pPr>
            <w:r>
              <w:rPr>
                <w:i/>
                <w:sz w:val="36"/>
              </w:rPr>
              <w:lastRenderedPageBreak/>
              <w:t xml:space="preserve"> </w:t>
            </w:r>
            <w:r>
              <w:rPr>
                <w:noProof/>
              </w:rPr>
              <w:t xml:space="preserve">  </w:t>
            </w:r>
            <w:r>
              <w:rPr>
                <w:i/>
                <w:sz w:val="36"/>
              </w:rPr>
              <w:t xml:space="preserve"> </w:t>
            </w:r>
            <w:r w:rsidR="00673A29">
              <w:rPr>
                <w:noProof/>
              </w:rPr>
              <w:t xml:space="preserve">    </w:t>
            </w:r>
            <w:r w:rsidR="008B00B5" w:rsidRPr="008B00B5">
              <w:rPr>
                <w:bCs/>
                <w:iCs/>
                <w:color w:val="FF0000"/>
                <w:sz w:val="36"/>
              </w:rPr>
              <w:t xml:space="preserve">PASSAGE DU PERE NOEL </w:t>
            </w:r>
          </w:p>
          <w:p w14:paraId="2A7DF83D" w14:textId="71A9AF4A" w:rsidR="00391558" w:rsidRDefault="00673A29" w:rsidP="002E5605">
            <w:pPr>
              <w:pStyle w:val="Contenu"/>
              <w:rPr>
                <w:noProof/>
              </w:rPr>
            </w:pPr>
            <w:r>
              <w:rPr>
                <w:noProof/>
              </w:rPr>
              <w:drawing>
                <wp:inline distT="0" distB="0" distL="0" distR="0" wp14:anchorId="2D6C1B61" wp14:editId="36CEF228">
                  <wp:extent cx="2767330" cy="3896710"/>
                  <wp:effectExtent l="133350" t="76200" r="71120" b="1422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84878" cy="3921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Pr>
                <w:noProof/>
              </w:rPr>
              <w:drawing>
                <wp:inline distT="0" distB="0" distL="0" distR="0" wp14:anchorId="1977914A" wp14:editId="4327BC50">
                  <wp:extent cx="2974953" cy="4193540"/>
                  <wp:effectExtent l="133350" t="76200" r="73660" b="130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5446" cy="42224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B2AB7B9" w14:textId="486AEC91" w:rsidR="005C3BC3" w:rsidRPr="00915E44" w:rsidRDefault="00463901" w:rsidP="002E5605">
            <w:pPr>
              <w:pStyle w:val="Contenu"/>
              <w:rPr>
                <w:noProof/>
              </w:rPr>
            </w:pPr>
            <w:r>
              <w:rPr>
                <w:noProof/>
              </w:rPr>
              <w:drawing>
                <wp:inline distT="0" distB="0" distL="0" distR="0" wp14:anchorId="2210945C" wp14:editId="11002B22">
                  <wp:extent cx="2861310" cy="3865179"/>
                  <wp:effectExtent l="133350" t="76200" r="72390" b="135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00848" cy="39185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B00B5">
              <w:rPr>
                <w:noProof/>
              </w:rPr>
              <w:t xml:space="preserve">      </w:t>
            </w:r>
            <w:r>
              <w:rPr>
                <w:noProof/>
              </w:rPr>
              <w:drawing>
                <wp:inline distT="0" distB="0" distL="0" distR="0" wp14:anchorId="3FC4C391" wp14:editId="43640F11">
                  <wp:extent cx="2861491" cy="3669446"/>
                  <wp:effectExtent l="133350" t="76200" r="72390" b="14097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5060" cy="36996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01DBEF2" w14:textId="169E934C" w:rsidR="002E5605" w:rsidRPr="00146011" w:rsidRDefault="00673A29" w:rsidP="002E5605">
            <w:pPr>
              <w:pStyle w:val="Contenu"/>
              <w:rPr>
                <w:noProof/>
              </w:rPr>
            </w:pPr>
            <w:r>
              <w:rPr>
                <w:noProof/>
              </w:rPr>
              <w:lastRenderedPageBreak/>
              <w:t xml:space="preserve"> </w:t>
            </w:r>
            <w:r w:rsidR="00276BC5">
              <w:rPr>
                <w:noProof/>
              </w:rPr>
              <w:drawing>
                <wp:inline distT="0" distB="0" distL="0" distR="0" wp14:anchorId="22767BE8" wp14:editId="466A6D88">
                  <wp:extent cx="6519973" cy="8342586"/>
                  <wp:effectExtent l="133350" t="76200" r="71755" b="13525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54423" cy="83866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76BC5">
              <w:rPr>
                <w:i/>
                <w:sz w:val="36"/>
              </w:rPr>
              <w:t xml:space="preserve">  </w:t>
            </w:r>
          </w:p>
          <w:p w14:paraId="06A2A164" w14:textId="77777777" w:rsidR="00276BC5" w:rsidRDefault="00276BC5" w:rsidP="002E5605">
            <w:pPr>
              <w:pStyle w:val="Contenu"/>
              <w:rPr>
                <w:i/>
                <w:sz w:val="36"/>
              </w:rPr>
            </w:pPr>
          </w:p>
          <w:p w14:paraId="37978162" w14:textId="75CB14FD" w:rsidR="002E5605" w:rsidRDefault="00146011" w:rsidP="00753301">
            <w:pPr>
              <w:pStyle w:val="Contenu"/>
              <w:rPr>
                <w:i/>
                <w:sz w:val="36"/>
              </w:rPr>
            </w:pPr>
            <w:r>
              <w:rPr>
                <w:noProof/>
              </w:rPr>
              <w:lastRenderedPageBreak/>
              <w:drawing>
                <wp:inline distT="0" distB="0" distL="0" distR="0" wp14:anchorId="4FBE1B76" wp14:editId="13A9BB14">
                  <wp:extent cx="3330686" cy="3813634"/>
                  <wp:effectExtent l="133350" t="76200" r="79375" b="13017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54477" cy="38408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Pr>
                <w:noProof/>
              </w:rPr>
              <w:drawing>
                <wp:inline distT="0" distB="0" distL="0" distR="0" wp14:anchorId="14C3C02B" wp14:editId="551A5F8B">
                  <wp:extent cx="2598420" cy="4186990"/>
                  <wp:effectExtent l="114300" t="76200" r="68580" b="13779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9920" cy="4221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3FD332" w14:textId="77777777" w:rsidR="00753301" w:rsidRPr="00753301" w:rsidRDefault="00753301" w:rsidP="00753301">
            <w:pPr>
              <w:pStyle w:val="Contenu"/>
              <w:rPr>
                <w:i/>
                <w:sz w:val="36"/>
              </w:rPr>
            </w:pPr>
          </w:p>
          <w:p w14:paraId="5C3C3FDF" w14:textId="61531B5B" w:rsidR="00753301" w:rsidRDefault="00DA5F0B" w:rsidP="00753301">
            <w:pPr>
              <w:pStyle w:val="Contenu"/>
              <w:rPr>
                <w:i/>
                <w:sz w:val="36"/>
              </w:rPr>
            </w:pPr>
            <w:r>
              <w:rPr>
                <w:i/>
                <w:sz w:val="36"/>
              </w:rPr>
              <w:t xml:space="preserve">   </w:t>
            </w:r>
            <w:r>
              <w:rPr>
                <w:noProof/>
              </w:rPr>
              <w:drawing>
                <wp:inline distT="0" distB="0" distL="0" distR="0" wp14:anchorId="7CB641B5" wp14:editId="3F443A73">
                  <wp:extent cx="6160031" cy="3653590"/>
                  <wp:effectExtent l="133350" t="76200" r="88900" b="13779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3836" cy="36617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3945497" w14:textId="4C7E1C4A" w:rsidR="00DA5F0B" w:rsidRDefault="00DA5F0B" w:rsidP="00753301">
            <w:pPr>
              <w:pStyle w:val="Contenu"/>
              <w:rPr>
                <w:i/>
                <w:sz w:val="36"/>
              </w:rPr>
            </w:pPr>
          </w:p>
          <w:p w14:paraId="2B4798D1" w14:textId="27A61235" w:rsidR="00146011" w:rsidRPr="00B21FA5" w:rsidRDefault="00DA5F0B" w:rsidP="00753301">
            <w:pPr>
              <w:pStyle w:val="Contenu"/>
              <w:rPr>
                <w:i/>
                <w:sz w:val="36"/>
              </w:rPr>
            </w:pPr>
            <w:r>
              <w:rPr>
                <w:noProof/>
              </w:rPr>
              <w:lastRenderedPageBreak/>
              <w:drawing>
                <wp:inline distT="0" distB="0" distL="0" distR="0" wp14:anchorId="39D0B3D7" wp14:editId="73060D06">
                  <wp:extent cx="2983230" cy="4343400"/>
                  <wp:effectExtent l="133350" t="76200" r="83820" b="133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97887" cy="4364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sz w:val="36"/>
              </w:rPr>
              <w:t xml:space="preserve">   </w:t>
            </w:r>
            <w:r w:rsidR="00146011">
              <w:rPr>
                <w:noProof/>
              </w:rPr>
              <w:drawing>
                <wp:inline distT="0" distB="0" distL="0" distR="0" wp14:anchorId="7CCE7302" wp14:editId="6DDA531B">
                  <wp:extent cx="2982595" cy="4133337"/>
                  <wp:effectExtent l="133350" t="76200" r="84455" b="13398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5877" cy="4165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44F77AB" w14:textId="045AFCF3" w:rsidR="00DA5F0B" w:rsidRDefault="00146011" w:rsidP="00753301">
            <w:pPr>
              <w:pStyle w:val="Contenu"/>
              <w:rPr>
                <w:i/>
                <w:sz w:val="36"/>
              </w:rPr>
            </w:pPr>
            <w:r>
              <w:rPr>
                <w:noProof/>
              </w:rPr>
              <w:t xml:space="preserve">   </w:t>
            </w:r>
            <w:r w:rsidR="00B21FA5">
              <w:rPr>
                <w:noProof/>
              </w:rPr>
              <w:drawing>
                <wp:inline distT="0" distB="0" distL="0" distR="0" wp14:anchorId="31A69D9E" wp14:editId="75AB1735">
                  <wp:extent cx="3031463" cy="3969385"/>
                  <wp:effectExtent l="133350" t="76200" r="74295" b="12636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49706" cy="39932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A5F0B">
              <w:rPr>
                <w:noProof/>
              </w:rPr>
              <w:drawing>
                <wp:inline distT="0" distB="0" distL="0" distR="0" wp14:anchorId="600B0A6A" wp14:editId="6054FCA8">
                  <wp:extent cx="3081655" cy="4076700"/>
                  <wp:effectExtent l="133350" t="76200" r="80645" b="13335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0666" cy="4088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21FA5">
              <w:rPr>
                <w:noProof/>
              </w:rPr>
              <w:t xml:space="preserve">     </w:t>
            </w:r>
          </w:p>
          <w:p w14:paraId="5111A7CC" w14:textId="1AA77488" w:rsidR="00753301" w:rsidRDefault="00146011" w:rsidP="00DF027C">
            <w:pPr>
              <w:pStyle w:val="Contenu"/>
              <w:rPr>
                <w:noProof/>
              </w:rPr>
            </w:pPr>
            <w:r>
              <w:rPr>
                <w:noProof/>
              </w:rPr>
              <w:lastRenderedPageBreak/>
              <w:drawing>
                <wp:inline distT="0" distB="0" distL="0" distR="0" wp14:anchorId="175CC2D6" wp14:editId="1F3D24DE">
                  <wp:extent cx="6304280" cy="4182979"/>
                  <wp:effectExtent l="114300" t="76200" r="77470" b="1416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17358" cy="41916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2F2061B" w14:textId="252E53DC" w:rsidR="00FE1C02" w:rsidRPr="00FE1C02" w:rsidRDefault="00915E44" w:rsidP="00FE1C02">
            <w:r>
              <w:rPr>
                <w:noProof/>
              </w:rPr>
              <w:drawing>
                <wp:anchor distT="0" distB="0" distL="114300" distR="114300" simplePos="0" relativeHeight="251663360" behindDoc="1" locked="0" layoutInCell="1" allowOverlap="1" wp14:anchorId="6363E2C9" wp14:editId="3C98266D">
                  <wp:simplePos x="0" y="0"/>
                  <wp:positionH relativeFrom="column">
                    <wp:posOffset>227965</wp:posOffset>
                  </wp:positionH>
                  <wp:positionV relativeFrom="paragraph">
                    <wp:posOffset>200660</wp:posOffset>
                  </wp:positionV>
                  <wp:extent cx="3223895" cy="4305300"/>
                  <wp:effectExtent l="133350" t="76200" r="71755" b="133350"/>
                  <wp:wrapTight wrapText="bothSides">
                    <wp:wrapPolygon edited="0">
                      <wp:start x="2936" y="-382"/>
                      <wp:lineTo x="-383" y="-191"/>
                      <wp:lineTo x="-383" y="1338"/>
                      <wp:lineTo x="-893" y="1338"/>
                      <wp:lineTo x="-766" y="20835"/>
                      <wp:lineTo x="383" y="21218"/>
                      <wp:lineTo x="2297" y="21982"/>
                      <wp:lineTo x="2425" y="22173"/>
                      <wp:lineTo x="18507" y="22173"/>
                      <wp:lineTo x="18635" y="21982"/>
                      <wp:lineTo x="20677" y="21218"/>
                      <wp:lineTo x="20804" y="21218"/>
                      <wp:lineTo x="21825" y="19688"/>
                      <wp:lineTo x="21953" y="2867"/>
                      <wp:lineTo x="21443" y="1434"/>
                      <wp:lineTo x="21443" y="956"/>
                      <wp:lineTo x="19018" y="-191"/>
                      <wp:lineTo x="18252" y="-382"/>
                      <wp:lineTo x="2936" y="-382"/>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23895" cy="4305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1B3A134A" w14:textId="77777777" w:rsidR="00FE1C02" w:rsidRPr="00FE1C02" w:rsidRDefault="00FE1C02" w:rsidP="00FE1C02"/>
          <w:p w14:paraId="5918A1B9" w14:textId="77777777" w:rsidR="00FE1C02" w:rsidRPr="00FE1C02" w:rsidRDefault="00FE1C02" w:rsidP="00FE1C02"/>
          <w:p w14:paraId="42050032" w14:textId="77777777" w:rsidR="00FE1C02" w:rsidRPr="00FE1C02" w:rsidRDefault="00FE1C02" w:rsidP="00FE1C02"/>
          <w:p w14:paraId="7A857187" w14:textId="77777777" w:rsidR="00FE1C02" w:rsidRDefault="00FE1C02" w:rsidP="00FE1C02">
            <w:pPr>
              <w:rPr>
                <w:b w:val="0"/>
                <w:noProof/>
              </w:rPr>
            </w:pPr>
          </w:p>
          <w:p w14:paraId="1475B76F" w14:textId="62F469D7" w:rsidR="00FE1C02" w:rsidRPr="00FE1C02" w:rsidRDefault="00FE1C02" w:rsidP="00FE1C02">
            <w:pPr>
              <w:tabs>
                <w:tab w:val="left" w:pos="1800"/>
              </w:tabs>
              <w:jc w:val="center"/>
            </w:pPr>
            <w:r>
              <w:rPr>
                <w:noProof/>
              </w:rPr>
              <w:drawing>
                <wp:inline distT="0" distB="0" distL="0" distR="0" wp14:anchorId="2525FAC0" wp14:editId="342CA8B2">
                  <wp:extent cx="2095500" cy="2209800"/>
                  <wp:effectExtent l="0" t="0" r="0" b="0"/>
                  <wp:docPr id="88" name="Image 88" descr="Résultat d’images pour MEILLEURS VE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MEILLEURS VEIU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inline>
              </w:drawing>
            </w:r>
          </w:p>
        </w:tc>
      </w:tr>
      <w:tr w:rsidR="00146011" w14:paraId="1F58CA88" w14:textId="77777777" w:rsidTr="00FF2658">
        <w:trPr>
          <w:trHeight w:val="5931"/>
        </w:trPr>
        <w:tc>
          <w:tcPr>
            <w:tcW w:w="10712" w:type="dxa"/>
            <w:tcBorders>
              <w:top w:val="single" w:sz="4" w:space="0" w:color="auto"/>
            </w:tcBorders>
          </w:tcPr>
          <w:p w14:paraId="57226212" w14:textId="4CFF7484" w:rsidR="00146011" w:rsidRDefault="00146011" w:rsidP="00DF027C">
            <w:pPr>
              <w:pStyle w:val="Contenu"/>
              <w:rPr>
                <w:i/>
                <w:sz w:val="36"/>
              </w:rPr>
            </w:pPr>
          </w:p>
          <w:p w14:paraId="0B121C55" w14:textId="0DBA2A59" w:rsidR="00146011" w:rsidRDefault="00B21FA5" w:rsidP="00DF027C">
            <w:pPr>
              <w:pStyle w:val="Contenu"/>
              <w:rPr>
                <w:i/>
                <w:sz w:val="36"/>
              </w:rPr>
            </w:pPr>
            <w:r>
              <w:rPr>
                <w:i/>
                <w:sz w:val="36"/>
              </w:rPr>
              <w:t xml:space="preserve">        </w:t>
            </w:r>
          </w:p>
          <w:p w14:paraId="2B9A5ABA" w14:textId="77777777" w:rsidR="00B21FA5" w:rsidRDefault="00B21FA5" w:rsidP="00DF027C">
            <w:pPr>
              <w:pStyle w:val="Contenu"/>
              <w:rPr>
                <w:i/>
                <w:sz w:val="36"/>
              </w:rPr>
            </w:pPr>
          </w:p>
          <w:p w14:paraId="5896689F" w14:textId="77777777" w:rsidR="00B21FA5" w:rsidRDefault="00B21FA5" w:rsidP="00DF027C">
            <w:pPr>
              <w:pStyle w:val="Contenu"/>
              <w:rPr>
                <w:i/>
                <w:sz w:val="36"/>
              </w:rPr>
            </w:pPr>
          </w:p>
          <w:p w14:paraId="1A80010F" w14:textId="77777777" w:rsidR="00B21FA5" w:rsidRDefault="00B21FA5" w:rsidP="00DF027C">
            <w:pPr>
              <w:pStyle w:val="Contenu"/>
              <w:rPr>
                <w:i/>
                <w:sz w:val="36"/>
              </w:rPr>
            </w:pPr>
          </w:p>
          <w:p w14:paraId="37E75054" w14:textId="77777777" w:rsidR="00B21FA5" w:rsidRDefault="00B21FA5" w:rsidP="00DF027C">
            <w:pPr>
              <w:pStyle w:val="Contenu"/>
              <w:rPr>
                <w:i/>
                <w:sz w:val="36"/>
              </w:rPr>
            </w:pPr>
          </w:p>
          <w:p w14:paraId="7E47B0DB" w14:textId="3075430E" w:rsidR="00B21FA5" w:rsidRDefault="00FE1C02" w:rsidP="00DF027C">
            <w:pPr>
              <w:pStyle w:val="Contenu"/>
              <w:rPr>
                <w:i/>
                <w:sz w:val="36"/>
              </w:rPr>
            </w:pPr>
            <w:r>
              <w:rPr>
                <w:i/>
                <w:sz w:val="36"/>
              </w:rPr>
              <w:t xml:space="preserve">          </w:t>
            </w:r>
          </w:p>
        </w:tc>
      </w:tr>
      <w:tr w:rsidR="00276BC5" w14:paraId="08BA8EC4" w14:textId="77777777" w:rsidTr="0037185C">
        <w:trPr>
          <w:trHeight w:val="5931"/>
        </w:trPr>
        <w:tc>
          <w:tcPr>
            <w:tcW w:w="10712" w:type="dxa"/>
          </w:tcPr>
          <w:p w14:paraId="48192C05" w14:textId="33DB792F" w:rsidR="002E5605" w:rsidRDefault="00783417" w:rsidP="00DF027C">
            <w:pPr>
              <w:pStyle w:val="Contenu"/>
              <w:rPr>
                <w:i/>
                <w:sz w:val="36"/>
              </w:rPr>
            </w:pPr>
            <w:r>
              <w:rPr>
                <w:i/>
                <w:sz w:val="36"/>
              </w:rPr>
              <w:t xml:space="preserve"> </w:t>
            </w:r>
          </w:p>
        </w:tc>
      </w:tr>
    </w:tbl>
    <w:p w14:paraId="54EFCC7E" w14:textId="77777777" w:rsidR="00AB02A7" w:rsidRDefault="00AB02A7" w:rsidP="00DF027C"/>
    <w:p w14:paraId="0E84DA3E" w14:textId="4D2AC718" w:rsidR="0087605E" w:rsidRPr="00D70D02" w:rsidRDefault="0087605E" w:rsidP="00AB02A7">
      <w:pPr>
        <w:spacing w:after="200"/>
      </w:pPr>
    </w:p>
    <w:sectPr w:rsidR="0087605E" w:rsidRPr="00D70D02" w:rsidSect="00AB02A7">
      <w:headerReference w:type="default" r:id="rId104"/>
      <w:footerReference w:type="default" r:id="rId105"/>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FD1FD" w14:textId="77777777" w:rsidR="00143C92" w:rsidRDefault="00143C92">
      <w:r>
        <w:separator/>
      </w:r>
    </w:p>
    <w:p w14:paraId="1E17B47F" w14:textId="77777777" w:rsidR="00143C92" w:rsidRDefault="00143C92"/>
  </w:endnote>
  <w:endnote w:type="continuationSeparator" w:id="0">
    <w:p w14:paraId="1CECC229" w14:textId="77777777" w:rsidR="00143C92" w:rsidRDefault="00143C92">
      <w:r>
        <w:continuationSeparator/>
      </w:r>
    </w:p>
    <w:p w14:paraId="41E1597D" w14:textId="77777777" w:rsidR="00143C92" w:rsidRDefault="00143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5B21F63E"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91275B">
          <w:rPr>
            <w:noProof/>
            <w:lang w:bidi="fr-FR"/>
          </w:rPr>
          <w:t>2</w:t>
        </w:r>
        <w:r>
          <w:rPr>
            <w:noProof/>
            <w:lang w:bidi="fr-FR"/>
          </w:rPr>
          <w:fldChar w:fldCharType="end"/>
        </w:r>
      </w:p>
    </w:sdtContent>
  </w:sdt>
  <w:p w14:paraId="40F08AC1"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D758" w14:textId="77777777" w:rsidR="00143C92" w:rsidRDefault="00143C92">
      <w:r>
        <w:separator/>
      </w:r>
    </w:p>
    <w:p w14:paraId="136734D8" w14:textId="77777777" w:rsidR="00143C92" w:rsidRDefault="00143C92"/>
  </w:footnote>
  <w:footnote w:type="continuationSeparator" w:id="0">
    <w:p w14:paraId="684DAADF" w14:textId="77777777" w:rsidR="00143C92" w:rsidRDefault="00143C92">
      <w:r>
        <w:continuationSeparator/>
      </w:r>
    </w:p>
    <w:p w14:paraId="06A120EE" w14:textId="77777777" w:rsidR="00143C92" w:rsidRDefault="00143C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D918EA4" w14:textId="77777777" w:rsidTr="00360494">
      <w:trPr>
        <w:trHeight w:val="978"/>
      </w:trPr>
      <w:tc>
        <w:tcPr>
          <w:tcW w:w="10035" w:type="dxa"/>
          <w:tcBorders>
            <w:top w:val="nil"/>
            <w:left w:val="nil"/>
            <w:bottom w:val="single" w:sz="36" w:space="0" w:color="34ABA2" w:themeColor="accent3"/>
            <w:right w:val="nil"/>
          </w:tcBorders>
        </w:tcPr>
        <w:p w14:paraId="36177934" w14:textId="77777777" w:rsidR="00D077E9" w:rsidRDefault="00D077E9">
          <w:pPr>
            <w:pStyle w:val="En-tte"/>
          </w:pPr>
        </w:p>
      </w:tc>
    </w:tr>
  </w:tbl>
  <w:p w14:paraId="1419FFC0"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2pt;height:12pt" o:bullet="t">
        <v:imagedata r:id="rId1" o:title="mso51F1"/>
      </v:shape>
    </w:pict>
  </w:numPicBullet>
  <w:abstractNum w:abstractNumId="0" w15:restartNumberingAfterBreak="0">
    <w:nsid w:val="01507E96"/>
    <w:multiLevelType w:val="hybridMultilevel"/>
    <w:tmpl w:val="34504272"/>
    <w:lvl w:ilvl="0" w:tplc="040C0003">
      <w:start w:val="1"/>
      <w:numFmt w:val="bullet"/>
      <w:lvlText w:val="o"/>
      <w:lvlJc w:val="left"/>
      <w:pPr>
        <w:ind w:left="13" w:hanging="360"/>
      </w:pPr>
      <w:rPr>
        <w:rFonts w:ascii="Courier New" w:hAnsi="Courier New" w:cs="Courier New" w:hint="default"/>
      </w:rPr>
    </w:lvl>
    <w:lvl w:ilvl="1" w:tplc="040C0003" w:tentative="1">
      <w:start w:val="1"/>
      <w:numFmt w:val="bullet"/>
      <w:lvlText w:val="o"/>
      <w:lvlJc w:val="left"/>
      <w:pPr>
        <w:ind w:left="733" w:hanging="360"/>
      </w:pPr>
      <w:rPr>
        <w:rFonts w:ascii="Courier New" w:hAnsi="Courier New" w:cs="Courier New" w:hint="default"/>
      </w:rPr>
    </w:lvl>
    <w:lvl w:ilvl="2" w:tplc="040C0005" w:tentative="1">
      <w:start w:val="1"/>
      <w:numFmt w:val="bullet"/>
      <w:lvlText w:val=""/>
      <w:lvlJc w:val="left"/>
      <w:pPr>
        <w:ind w:left="1453" w:hanging="360"/>
      </w:pPr>
      <w:rPr>
        <w:rFonts w:ascii="Wingdings" w:hAnsi="Wingdings" w:hint="default"/>
      </w:rPr>
    </w:lvl>
    <w:lvl w:ilvl="3" w:tplc="040C0001" w:tentative="1">
      <w:start w:val="1"/>
      <w:numFmt w:val="bullet"/>
      <w:lvlText w:val=""/>
      <w:lvlJc w:val="left"/>
      <w:pPr>
        <w:ind w:left="2173" w:hanging="360"/>
      </w:pPr>
      <w:rPr>
        <w:rFonts w:ascii="Symbol" w:hAnsi="Symbol" w:hint="default"/>
      </w:rPr>
    </w:lvl>
    <w:lvl w:ilvl="4" w:tplc="040C0003" w:tentative="1">
      <w:start w:val="1"/>
      <w:numFmt w:val="bullet"/>
      <w:lvlText w:val="o"/>
      <w:lvlJc w:val="left"/>
      <w:pPr>
        <w:ind w:left="2893" w:hanging="360"/>
      </w:pPr>
      <w:rPr>
        <w:rFonts w:ascii="Courier New" w:hAnsi="Courier New" w:cs="Courier New" w:hint="default"/>
      </w:rPr>
    </w:lvl>
    <w:lvl w:ilvl="5" w:tplc="040C0005" w:tentative="1">
      <w:start w:val="1"/>
      <w:numFmt w:val="bullet"/>
      <w:lvlText w:val=""/>
      <w:lvlJc w:val="left"/>
      <w:pPr>
        <w:ind w:left="3613" w:hanging="360"/>
      </w:pPr>
      <w:rPr>
        <w:rFonts w:ascii="Wingdings" w:hAnsi="Wingdings" w:hint="default"/>
      </w:rPr>
    </w:lvl>
    <w:lvl w:ilvl="6" w:tplc="040C0001" w:tentative="1">
      <w:start w:val="1"/>
      <w:numFmt w:val="bullet"/>
      <w:lvlText w:val=""/>
      <w:lvlJc w:val="left"/>
      <w:pPr>
        <w:ind w:left="4333" w:hanging="360"/>
      </w:pPr>
      <w:rPr>
        <w:rFonts w:ascii="Symbol" w:hAnsi="Symbol" w:hint="default"/>
      </w:rPr>
    </w:lvl>
    <w:lvl w:ilvl="7" w:tplc="040C0003" w:tentative="1">
      <w:start w:val="1"/>
      <w:numFmt w:val="bullet"/>
      <w:lvlText w:val="o"/>
      <w:lvlJc w:val="left"/>
      <w:pPr>
        <w:ind w:left="5053" w:hanging="360"/>
      </w:pPr>
      <w:rPr>
        <w:rFonts w:ascii="Courier New" w:hAnsi="Courier New" w:cs="Courier New" w:hint="default"/>
      </w:rPr>
    </w:lvl>
    <w:lvl w:ilvl="8" w:tplc="040C0005" w:tentative="1">
      <w:start w:val="1"/>
      <w:numFmt w:val="bullet"/>
      <w:lvlText w:val=""/>
      <w:lvlJc w:val="left"/>
      <w:pPr>
        <w:ind w:left="5773" w:hanging="360"/>
      </w:pPr>
      <w:rPr>
        <w:rFonts w:ascii="Wingdings" w:hAnsi="Wingdings" w:hint="default"/>
      </w:rPr>
    </w:lvl>
  </w:abstractNum>
  <w:abstractNum w:abstractNumId="1" w15:restartNumberingAfterBreak="0">
    <w:nsid w:val="019E30C5"/>
    <w:multiLevelType w:val="hybridMultilevel"/>
    <w:tmpl w:val="837839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2E566D"/>
    <w:multiLevelType w:val="hybridMultilevel"/>
    <w:tmpl w:val="99B402B0"/>
    <w:styleLink w:val="Nombres"/>
    <w:lvl w:ilvl="0" w:tplc="8532403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01AA3D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02C5F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4768C5A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6D0D216">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BA061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5586EF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00AE45A">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40AD68A">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F357E2"/>
    <w:multiLevelType w:val="hybridMultilevel"/>
    <w:tmpl w:val="6B6453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C63955"/>
    <w:multiLevelType w:val="hybridMultilevel"/>
    <w:tmpl w:val="8780D9C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9ED7AB8"/>
    <w:multiLevelType w:val="hybridMultilevel"/>
    <w:tmpl w:val="0B8EAF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D324D"/>
    <w:multiLevelType w:val="hybridMultilevel"/>
    <w:tmpl w:val="FBA0D7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7E4FDE"/>
    <w:multiLevelType w:val="hybridMultilevel"/>
    <w:tmpl w:val="297CEA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4C19BC"/>
    <w:multiLevelType w:val="hybridMultilevel"/>
    <w:tmpl w:val="020CED56"/>
    <w:lvl w:ilvl="0" w:tplc="040C0005">
      <w:start w:val="1"/>
      <w:numFmt w:val="bullet"/>
      <w:lvlText w:val=""/>
      <w:lvlJc w:val="left"/>
      <w:pPr>
        <w:ind w:left="1620" w:hanging="360"/>
      </w:pPr>
      <w:rPr>
        <w:rFonts w:ascii="Wingdings" w:hAnsi="Wingdings"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9" w15:restartNumberingAfterBreak="0">
    <w:nsid w:val="12502F42"/>
    <w:multiLevelType w:val="hybridMultilevel"/>
    <w:tmpl w:val="E95AC7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F90632"/>
    <w:multiLevelType w:val="hybridMultilevel"/>
    <w:tmpl w:val="BE9022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856062"/>
    <w:multiLevelType w:val="hybridMultilevel"/>
    <w:tmpl w:val="AAECAEBE"/>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F2F06A6"/>
    <w:multiLevelType w:val="hybridMultilevel"/>
    <w:tmpl w:val="96DE32D2"/>
    <w:lvl w:ilvl="0" w:tplc="040C0005">
      <w:start w:val="1"/>
      <w:numFmt w:val="bullet"/>
      <w:lvlText w:val=""/>
      <w:lvlJc w:val="left"/>
      <w:pPr>
        <w:ind w:left="1620" w:hanging="360"/>
      </w:pPr>
      <w:rPr>
        <w:rFonts w:ascii="Wingdings" w:hAnsi="Wingdings"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13" w15:restartNumberingAfterBreak="0">
    <w:nsid w:val="20144F05"/>
    <w:multiLevelType w:val="hybridMultilevel"/>
    <w:tmpl w:val="62886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4B2E0A"/>
    <w:multiLevelType w:val="hybridMultilevel"/>
    <w:tmpl w:val="E2BAA2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FE6EF6"/>
    <w:multiLevelType w:val="hybridMultilevel"/>
    <w:tmpl w:val="4F6A1076"/>
    <w:lvl w:ilvl="0" w:tplc="040C0005">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6" w15:restartNumberingAfterBreak="0">
    <w:nsid w:val="2982283D"/>
    <w:multiLevelType w:val="hybridMultilevel"/>
    <w:tmpl w:val="DEF01DBE"/>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17" w15:restartNumberingAfterBreak="0">
    <w:nsid w:val="2C334C89"/>
    <w:multiLevelType w:val="hybridMultilevel"/>
    <w:tmpl w:val="7346AF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FD5BFA"/>
    <w:multiLevelType w:val="hybridMultilevel"/>
    <w:tmpl w:val="B846DEAE"/>
    <w:lvl w:ilvl="0" w:tplc="040C0005">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9" w15:restartNumberingAfterBreak="0">
    <w:nsid w:val="2F2D7BAF"/>
    <w:multiLevelType w:val="hybridMultilevel"/>
    <w:tmpl w:val="D4BA8A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3D7522"/>
    <w:multiLevelType w:val="hybridMultilevel"/>
    <w:tmpl w:val="135649E4"/>
    <w:lvl w:ilvl="0" w:tplc="040C0003">
      <w:start w:val="1"/>
      <w:numFmt w:val="bullet"/>
      <w:lvlText w:val="o"/>
      <w:lvlJc w:val="left"/>
      <w:rPr>
        <w:rFonts w:ascii="Courier New" w:hAnsi="Courier New" w:cs="Courier New" w:hint="default"/>
      </w:rPr>
    </w:lvl>
    <w:lvl w:ilvl="1" w:tplc="040C0003" w:tentative="1">
      <w:start w:val="1"/>
      <w:numFmt w:val="bullet"/>
      <w:lvlText w:val="o"/>
      <w:lvlJc w:val="left"/>
      <w:pPr>
        <w:ind w:left="2879" w:hanging="360"/>
      </w:pPr>
      <w:rPr>
        <w:rFonts w:ascii="Courier New" w:hAnsi="Courier New" w:cs="Courier New" w:hint="default"/>
      </w:rPr>
    </w:lvl>
    <w:lvl w:ilvl="2" w:tplc="040C0005" w:tentative="1">
      <w:start w:val="1"/>
      <w:numFmt w:val="bullet"/>
      <w:lvlText w:val=""/>
      <w:lvlJc w:val="left"/>
      <w:pPr>
        <w:ind w:left="3599" w:hanging="360"/>
      </w:pPr>
      <w:rPr>
        <w:rFonts w:ascii="Wingdings" w:hAnsi="Wingdings" w:hint="default"/>
      </w:rPr>
    </w:lvl>
    <w:lvl w:ilvl="3" w:tplc="040C0001" w:tentative="1">
      <w:start w:val="1"/>
      <w:numFmt w:val="bullet"/>
      <w:lvlText w:val=""/>
      <w:lvlJc w:val="left"/>
      <w:pPr>
        <w:ind w:left="4319" w:hanging="360"/>
      </w:pPr>
      <w:rPr>
        <w:rFonts w:ascii="Symbol" w:hAnsi="Symbol" w:hint="default"/>
      </w:rPr>
    </w:lvl>
    <w:lvl w:ilvl="4" w:tplc="040C0003" w:tentative="1">
      <w:start w:val="1"/>
      <w:numFmt w:val="bullet"/>
      <w:lvlText w:val="o"/>
      <w:lvlJc w:val="left"/>
      <w:pPr>
        <w:ind w:left="5039" w:hanging="360"/>
      </w:pPr>
      <w:rPr>
        <w:rFonts w:ascii="Courier New" w:hAnsi="Courier New" w:cs="Courier New" w:hint="default"/>
      </w:rPr>
    </w:lvl>
    <w:lvl w:ilvl="5" w:tplc="040C0005" w:tentative="1">
      <w:start w:val="1"/>
      <w:numFmt w:val="bullet"/>
      <w:lvlText w:val=""/>
      <w:lvlJc w:val="left"/>
      <w:pPr>
        <w:ind w:left="5759" w:hanging="360"/>
      </w:pPr>
      <w:rPr>
        <w:rFonts w:ascii="Wingdings" w:hAnsi="Wingdings" w:hint="default"/>
      </w:rPr>
    </w:lvl>
    <w:lvl w:ilvl="6" w:tplc="040C0001" w:tentative="1">
      <w:start w:val="1"/>
      <w:numFmt w:val="bullet"/>
      <w:lvlText w:val=""/>
      <w:lvlJc w:val="left"/>
      <w:pPr>
        <w:ind w:left="6479" w:hanging="360"/>
      </w:pPr>
      <w:rPr>
        <w:rFonts w:ascii="Symbol" w:hAnsi="Symbol" w:hint="default"/>
      </w:rPr>
    </w:lvl>
    <w:lvl w:ilvl="7" w:tplc="040C0003" w:tentative="1">
      <w:start w:val="1"/>
      <w:numFmt w:val="bullet"/>
      <w:lvlText w:val="o"/>
      <w:lvlJc w:val="left"/>
      <w:pPr>
        <w:ind w:left="7199" w:hanging="360"/>
      </w:pPr>
      <w:rPr>
        <w:rFonts w:ascii="Courier New" w:hAnsi="Courier New" w:cs="Courier New" w:hint="default"/>
      </w:rPr>
    </w:lvl>
    <w:lvl w:ilvl="8" w:tplc="040C0005" w:tentative="1">
      <w:start w:val="1"/>
      <w:numFmt w:val="bullet"/>
      <w:lvlText w:val=""/>
      <w:lvlJc w:val="left"/>
      <w:pPr>
        <w:ind w:left="7919" w:hanging="360"/>
      </w:pPr>
      <w:rPr>
        <w:rFonts w:ascii="Wingdings" w:hAnsi="Wingdings" w:hint="default"/>
      </w:rPr>
    </w:lvl>
  </w:abstractNum>
  <w:abstractNum w:abstractNumId="21" w15:restartNumberingAfterBreak="0">
    <w:nsid w:val="43612DF9"/>
    <w:multiLevelType w:val="hybridMultilevel"/>
    <w:tmpl w:val="CC6CCC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807D78"/>
    <w:multiLevelType w:val="hybridMultilevel"/>
    <w:tmpl w:val="50EAB56C"/>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3" w15:restartNumberingAfterBreak="0">
    <w:nsid w:val="458B1867"/>
    <w:multiLevelType w:val="hybridMultilevel"/>
    <w:tmpl w:val="D00E36FE"/>
    <w:lvl w:ilvl="0" w:tplc="040C0005">
      <w:start w:val="1"/>
      <w:numFmt w:val="bullet"/>
      <w:lvlText w:val=""/>
      <w:lvlJc w:val="left"/>
      <w:pPr>
        <w:ind w:left="2010" w:hanging="360"/>
      </w:pPr>
      <w:rPr>
        <w:rFonts w:ascii="Wingdings" w:hAnsi="Wingdings" w:hint="default"/>
      </w:rPr>
    </w:lvl>
    <w:lvl w:ilvl="1" w:tplc="040C0003" w:tentative="1">
      <w:start w:val="1"/>
      <w:numFmt w:val="bullet"/>
      <w:lvlText w:val="o"/>
      <w:lvlJc w:val="left"/>
      <w:pPr>
        <w:ind w:left="2730" w:hanging="360"/>
      </w:pPr>
      <w:rPr>
        <w:rFonts w:ascii="Courier New" w:hAnsi="Courier New" w:cs="Courier New" w:hint="default"/>
      </w:rPr>
    </w:lvl>
    <w:lvl w:ilvl="2" w:tplc="040C0005" w:tentative="1">
      <w:start w:val="1"/>
      <w:numFmt w:val="bullet"/>
      <w:lvlText w:val=""/>
      <w:lvlJc w:val="left"/>
      <w:pPr>
        <w:ind w:left="3450" w:hanging="360"/>
      </w:pPr>
      <w:rPr>
        <w:rFonts w:ascii="Wingdings" w:hAnsi="Wingdings" w:hint="default"/>
      </w:rPr>
    </w:lvl>
    <w:lvl w:ilvl="3" w:tplc="040C0001" w:tentative="1">
      <w:start w:val="1"/>
      <w:numFmt w:val="bullet"/>
      <w:lvlText w:val=""/>
      <w:lvlJc w:val="left"/>
      <w:pPr>
        <w:ind w:left="4170" w:hanging="360"/>
      </w:pPr>
      <w:rPr>
        <w:rFonts w:ascii="Symbol" w:hAnsi="Symbol" w:hint="default"/>
      </w:rPr>
    </w:lvl>
    <w:lvl w:ilvl="4" w:tplc="040C0003" w:tentative="1">
      <w:start w:val="1"/>
      <w:numFmt w:val="bullet"/>
      <w:lvlText w:val="o"/>
      <w:lvlJc w:val="left"/>
      <w:pPr>
        <w:ind w:left="4890" w:hanging="360"/>
      </w:pPr>
      <w:rPr>
        <w:rFonts w:ascii="Courier New" w:hAnsi="Courier New" w:cs="Courier New" w:hint="default"/>
      </w:rPr>
    </w:lvl>
    <w:lvl w:ilvl="5" w:tplc="040C0005" w:tentative="1">
      <w:start w:val="1"/>
      <w:numFmt w:val="bullet"/>
      <w:lvlText w:val=""/>
      <w:lvlJc w:val="left"/>
      <w:pPr>
        <w:ind w:left="5610" w:hanging="360"/>
      </w:pPr>
      <w:rPr>
        <w:rFonts w:ascii="Wingdings" w:hAnsi="Wingdings" w:hint="default"/>
      </w:rPr>
    </w:lvl>
    <w:lvl w:ilvl="6" w:tplc="040C0001" w:tentative="1">
      <w:start w:val="1"/>
      <w:numFmt w:val="bullet"/>
      <w:lvlText w:val=""/>
      <w:lvlJc w:val="left"/>
      <w:pPr>
        <w:ind w:left="6330" w:hanging="360"/>
      </w:pPr>
      <w:rPr>
        <w:rFonts w:ascii="Symbol" w:hAnsi="Symbol" w:hint="default"/>
      </w:rPr>
    </w:lvl>
    <w:lvl w:ilvl="7" w:tplc="040C0003" w:tentative="1">
      <w:start w:val="1"/>
      <w:numFmt w:val="bullet"/>
      <w:lvlText w:val="o"/>
      <w:lvlJc w:val="left"/>
      <w:pPr>
        <w:ind w:left="7050" w:hanging="360"/>
      </w:pPr>
      <w:rPr>
        <w:rFonts w:ascii="Courier New" w:hAnsi="Courier New" w:cs="Courier New" w:hint="default"/>
      </w:rPr>
    </w:lvl>
    <w:lvl w:ilvl="8" w:tplc="040C0005" w:tentative="1">
      <w:start w:val="1"/>
      <w:numFmt w:val="bullet"/>
      <w:lvlText w:val=""/>
      <w:lvlJc w:val="left"/>
      <w:pPr>
        <w:ind w:left="7770" w:hanging="360"/>
      </w:pPr>
      <w:rPr>
        <w:rFonts w:ascii="Wingdings" w:hAnsi="Wingdings" w:hint="default"/>
      </w:rPr>
    </w:lvl>
  </w:abstractNum>
  <w:abstractNum w:abstractNumId="24" w15:restartNumberingAfterBreak="0">
    <w:nsid w:val="47CA5414"/>
    <w:multiLevelType w:val="hybridMultilevel"/>
    <w:tmpl w:val="9FDC6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AF537C"/>
    <w:multiLevelType w:val="hybridMultilevel"/>
    <w:tmpl w:val="99B402B0"/>
    <w:numStyleLink w:val="Nombres"/>
  </w:abstractNum>
  <w:abstractNum w:abstractNumId="26" w15:restartNumberingAfterBreak="0">
    <w:nsid w:val="4FCF78E8"/>
    <w:multiLevelType w:val="hybridMultilevel"/>
    <w:tmpl w:val="3C1ECFAC"/>
    <w:lvl w:ilvl="0" w:tplc="040C0005">
      <w:start w:val="1"/>
      <w:numFmt w:val="bullet"/>
      <w:lvlText w:val=""/>
      <w:lvlJc w:val="left"/>
      <w:pPr>
        <w:ind w:left="1950" w:hanging="360"/>
      </w:pPr>
      <w:rPr>
        <w:rFonts w:ascii="Wingdings" w:hAnsi="Wingdings"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7" w15:restartNumberingAfterBreak="0">
    <w:nsid w:val="51AD15CD"/>
    <w:multiLevelType w:val="hybridMultilevel"/>
    <w:tmpl w:val="EAE4D45A"/>
    <w:lvl w:ilvl="0" w:tplc="040C0005">
      <w:start w:val="1"/>
      <w:numFmt w:val="bullet"/>
      <w:lvlText w:val=""/>
      <w:lvlJc w:val="left"/>
      <w:pPr>
        <w:ind w:left="1530" w:hanging="360"/>
      </w:pPr>
      <w:rPr>
        <w:rFonts w:ascii="Wingdings" w:hAnsi="Wingdings"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8" w15:restartNumberingAfterBreak="0">
    <w:nsid w:val="535F3056"/>
    <w:multiLevelType w:val="hybridMultilevel"/>
    <w:tmpl w:val="72B2A1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993307"/>
    <w:multiLevelType w:val="hybridMultilevel"/>
    <w:tmpl w:val="9B3495C8"/>
    <w:lvl w:ilvl="0" w:tplc="040C0005">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30" w15:restartNumberingAfterBreak="0">
    <w:nsid w:val="556A159A"/>
    <w:multiLevelType w:val="hybridMultilevel"/>
    <w:tmpl w:val="FA4CD458"/>
    <w:lvl w:ilvl="0" w:tplc="040C0009">
      <w:start w:val="1"/>
      <w:numFmt w:val="bullet"/>
      <w:lvlText w:val=""/>
      <w:lvlJc w:val="left"/>
      <w:pPr>
        <w:ind w:left="3335" w:hanging="360"/>
      </w:pPr>
      <w:rPr>
        <w:rFonts w:ascii="Wingdings" w:hAnsi="Wingdings" w:hint="default"/>
      </w:rPr>
    </w:lvl>
    <w:lvl w:ilvl="1" w:tplc="040C0003" w:tentative="1">
      <w:start w:val="1"/>
      <w:numFmt w:val="bullet"/>
      <w:lvlText w:val="o"/>
      <w:lvlJc w:val="left"/>
      <w:pPr>
        <w:ind w:left="4055" w:hanging="360"/>
      </w:pPr>
      <w:rPr>
        <w:rFonts w:ascii="Courier New" w:hAnsi="Courier New" w:cs="Courier New" w:hint="default"/>
      </w:rPr>
    </w:lvl>
    <w:lvl w:ilvl="2" w:tplc="040C0005" w:tentative="1">
      <w:start w:val="1"/>
      <w:numFmt w:val="bullet"/>
      <w:lvlText w:val=""/>
      <w:lvlJc w:val="left"/>
      <w:pPr>
        <w:ind w:left="4775" w:hanging="360"/>
      </w:pPr>
      <w:rPr>
        <w:rFonts w:ascii="Wingdings" w:hAnsi="Wingdings" w:hint="default"/>
      </w:rPr>
    </w:lvl>
    <w:lvl w:ilvl="3" w:tplc="040C0001" w:tentative="1">
      <w:start w:val="1"/>
      <w:numFmt w:val="bullet"/>
      <w:lvlText w:val=""/>
      <w:lvlJc w:val="left"/>
      <w:pPr>
        <w:ind w:left="5495" w:hanging="360"/>
      </w:pPr>
      <w:rPr>
        <w:rFonts w:ascii="Symbol" w:hAnsi="Symbol" w:hint="default"/>
      </w:rPr>
    </w:lvl>
    <w:lvl w:ilvl="4" w:tplc="040C0003" w:tentative="1">
      <w:start w:val="1"/>
      <w:numFmt w:val="bullet"/>
      <w:lvlText w:val="o"/>
      <w:lvlJc w:val="left"/>
      <w:pPr>
        <w:ind w:left="6215" w:hanging="360"/>
      </w:pPr>
      <w:rPr>
        <w:rFonts w:ascii="Courier New" w:hAnsi="Courier New" w:cs="Courier New" w:hint="default"/>
      </w:rPr>
    </w:lvl>
    <w:lvl w:ilvl="5" w:tplc="040C0005" w:tentative="1">
      <w:start w:val="1"/>
      <w:numFmt w:val="bullet"/>
      <w:lvlText w:val=""/>
      <w:lvlJc w:val="left"/>
      <w:pPr>
        <w:ind w:left="6935" w:hanging="360"/>
      </w:pPr>
      <w:rPr>
        <w:rFonts w:ascii="Wingdings" w:hAnsi="Wingdings" w:hint="default"/>
      </w:rPr>
    </w:lvl>
    <w:lvl w:ilvl="6" w:tplc="040C0001" w:tentative="1">
      <w:start w:val="1"/>
      <w:numFmt w:val="bullet"/>
      <w:lvlText w:val=""/>
      <w:lvlJc w:val="left"/>
      <w:pPr>
        <w:ind w:left="7655" w:hanging="360"/>
      </w:pPr>
      <w:rPr>
        <w:rFonts w:ascii="Symbol" w:hAnsi="Symbol" w:hint="default"/>
      </w:rPr>
    </w:lvl>
    <w:lvl w:ilvl="7" w:tplc="040C0003" w:tentative="1">
      <w:start w:val="1"/>
      <w:numFmt w:val="bullet"/>
      <w:lvlText w:val="o"/>
      <w:lvlJc w:val="left"/>
      <w:pPr>
        <w:ind w:left="8375" w:hanging="360"/>
      </w:pPr>
      <w:rPr>
        <w:rFonts w:ascii="Courier New" w:hAnsi="Courier New" w:cs="Courier New" w:hint="default"/>
      </w:rPr>
    </w:lvl>
    <w:lvl w:ilvl="8" w:tplc="040C0005" w:tentative="1">
      <w:start w:val="1"/>
      <w:numFmt w:val="bullet"/>
      <w:lvlText w:val=""/>
      <w:lvlJc w:val="left"/>
      <w:pPr>
        <w:ind w:left="9095" w:hanging="360"/>
      </w:pPr>
      <w:rPr>
        <w:rFonts w:ascii="Wingdings" w:hAnsi="Wingdings" w:hint="default"/>
      </w:rPr>
    </w:lvl>
  </w:abstractNum>
  <w:abstractNum w:abstractNumId="31" w15:restartNumberingAfterBreak="0">
    <w:nsid w:val="558B7C49"/>
    <w:multiLevelType w:val="hybridMultilevel"/>
    <w:tmpl w:val="B9DCCE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1729E2"/>
    <w:multiLevelType w:val="hybridMultilevel"/>
    <w:tmpl w:val="2196FD1E"/>
    <w:lvl w:ilvl="0" w:tplc="040C0003">
      <w:start w:val="1"/>
      <w:numFmt w:val="bullet"/>
      <w:lvlText w:val="o"/>
      <w:lvlJc w:val="left"/>
      <w:pPr>
        <w:ind w:left="2340" w:hanging="360"/>
      </w:pPr>
      <w:rPr>
        <w:rFonts w:ascii="Courier New" w:hAnsi="Courier New" w:cs="Courier New"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33" w15:restartNumberingAfterBreak="0">
    <w:nsid w:val="5F712B82"/>
    <w:multiLevelType w:val="hybridMultilevel"/>
    <w:tmpl w:val="97B8FFF0"/>
    <w:lvl w:ilvl="0" w:tplc="040C0005">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34" w15:restartNumberingAfterBreak="0">
    <w:nsid w:val="6CE84C50"/>
    <w:multiLevelType w:val="hybridMultilevel"/>
    <w:tmpl w:val="E1AE9634"/>
    <w:lvl w:ilvl="0" w:tplc="040C0005">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35" w15:restartNumberingAfterBreak="0">
    <w:nsid w:val="6DB62905"/>
    <w:multiLevelType w:val="hybridMultilevel"/>
    <w:tmpl w:val="5C3E1C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675783"/>
    <w:multiLevelType w:val="hybridMultilevel"/>
    <w:tmpl w:val="640CB8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5C684F"/>
    <w:multiLevelType w:val="hybridMultilevel"/>
    <w:tmpl w:val="B88A17E2"/>
    <w:lvl w:ilvl="0" w:tplc="040C0005">
      <w:start w:val="1"/>
      <w:numFmt w:val="bullet"/>
      <w:lvlText w:val=""/>
      <w:lvlJc w:val="left"/>
      <w:pPr>
        <w:ind w:left="3090" w:hanging="360"/>
      </w:pPr>
      <w:rPr>
        <w:rFonts w:ascii="Wingdings" w:hAnsi="Wingdings" w:hint="default"/>
      </w:rPr>
    </w:lvl>
    <w:lvl w:ilvl="1" w:tplc="040C0003" w:tentative="1">
      <w:start w:val="1"/>
      <w:numFmt w:val="bullet"/>
      <w:lvlText w:val="o"/>
      <w:lvlJc w:val="left"/>
      <w:pPr>
        <w:ind w:left="3810" w:hanging="360"/>
      </w:pPr>
      <w:rPr>
        <w:rFonts w:ascii="Courier New" w:hAnsi="Courier New" w:cs="Courier New" w:hint="default"/>
      </w:rPr>
    </w:lvl>
    <w:lvl w:ilvl="2" w:tplc="040C0005" w:tentative="1">
      <w:start w:val="1"/>
      <w:numFmt w:val="bullet"/>
      <w:lvlText w:val=""/>
      <w:lvlJc w:val="left"/>
      <w:pPr>
        <w:ind w:left="4530" w:hanging="360"/>
      </w:pPr>
      <w:rPr>
        <w:rFonts w:ascii="Wingdings" w:hAnsi="Wingdings" w:hint="default"/>
      </w:rPr>
    </w:lvl>
    <w:lvl w:ilvl="3" w:tplc="040C0001" w:tentative="1">
      <w:start w:val="1"/>
      <w:numFmt w:val="bullet"/>
      <w:lvlText w:val=""/>
      <w:lvlJc w:val="left"/>
      <w:pPr>
        <w:ind w:left="5250" w:hanging="360"/>
      </w:pPr>
      <w:rPr>
        <w:rFonts w:ascii="Symbol" w:hAnsi="Symbol" w:hint="default"/>
      </w:rPr>
    </w:lvl>
    <w:lvl w:ilvl="4" w:tplc="040C0003" w:tentative="1">
      <w:start w:val="1"/>
      <w:numFmt w:val="bullet"/>
      <w:lvlText w:val="o"/>
      <w:lvlJc w:val="left"/>
      <w:pPr>
        <w:ind w:left="5970" w:hanging="360"/>
      </w:pPr>
      <w:rPr>
        <w:rFonts w:ascii="Courier New" w:hAnsi="Courier New" w:cs="Courier New" w:hint="default"/>
      </w:rPr>
    </w:lvl>
    <w:lvl w:ilvl="5" w:tplc="040C0005" w:tentative="1">
      <w:start w:val="1"/>
      <w:numFmt w:val="bullet"/>
      <w:lvlText w:val=""/>
      <w:lvlJc w:val="left"/>
      <w:pPr>
        <w:ind w:left="6690" w:hanging="360"/>
      </w:pPr>
      <w:rPr>
        <w:rFonts w:ascii="Wingdings" w:hAnsi="Wingdings" w:hint="default"/>
      </w:rPr>
    </w:lvl>
    <w:lvl w:ilvl="6" w:tplc="040C0001" w:tentative="1">
      <w:start w:val="1"/>
      <w:numFmt w:val="bullet"/>
      <w:lvlText w:val=""/>
      <w:lvlJc w:val="left"/>
      <w:pPr>
        <w:ind w:left="7410" w:hanging="360"/>
      </w:pPr>
      <w:rPr>
        <w:rFonts w:ascii="Symbol" w:hAnsi="Symbol" w:hint="default"/>
      </w:rPr>
    </w:lvl>
    <w:lvl w:ilvl="7" w:tplc="040C0003" w:tentative="1">
      <w:start w:val="1"/>
      <w:numFmt w:val="bullet"/>
      <w:lvlText w:val="o"/>
      <w:lvlJc w:val="left"/>
      <w:pPr>
        <w:ind w:left="8130" w:hanging="360"/>
      </w:pPr>
      <w:rPr>
        <w:rFonts w:ascii="Courier New" w:hAnsi="Courier New" w:cs="Courier New" w:hint="default"/>
      </w:rPr>
    </w:lvl>
    <w:lvl w:ilvl="8" w:tplc="040C0005" w:tentative="1">
      <w:start w:val="1"/>
      <w:numFmt w:val="bullet"/>
      <w:lvlText w:val=""/>
      <w:lvlJc w:val="left"/>
      <w:pPr>
        <w:ind w:left="8850" w:hanging="360"/>
      </w:pPr>
      <w:rPr>
        <w:rFonts w:ascii="Wingdings" w:hAnsi="Wingdings" w:hint="default"/>
      </w:rPr>
    </w:lvl>
  </w:abstractNum>
  <w:abstractNum w:abstractNumId="38" w15:restartNumberingAfterBreak="0">
    <w:nsid w:val="78686E01"/>
    <w:multiLevelType w:val="hybridMultilevel"/>
    <w:tmpl w:val="E50CA48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9"/>
  </w:num>
  <w:num w:numId="2">
    <w:abstractNumId w:val="3"/>
  </w:num>
  <w:num w:numId="3">
    <w:abstractNumId w:val="9"/>
  </w:num>
  <w:num w:numId="4">
    <w:abstractNumId w:val="8"/>
  </w:num>
  <w:num w:numId="5">
    <w:abstractNumId w:val="29"/>
  </w:num>
  <w:num w:numId="6">
    <w:abstractNumId w:val="15"/>
  </w:num>
  <w:num w:numId="7">
    <w:abstractNumId w:val="34"/>
  </w:num>
  <w:num w:numId="8">
    <w:abstractNumId w:val="18"/>
  </w:num>
  <w:num w:numId="9">
    <w:abstractNumId w:val="26"/>
  </w:num>
  <w:num w:numId="10">
    <w:abstractNumId w:val="16"/>
  </w:num>
  <w:num w:numId="11">
    <w:abstractNumId w:val="22"/>
  </w:num>
  <w:num w:numId="12">
    <w:abstractNumId w:val="33"/>
  </w:num>
  <w:num w:numId="13">
    <w:abstractNumId w:val="27"/>
  </w:num>
  <w:num w:numId="14">
    <w:abstractNumId w:val="12"/>
  </w:num>
  <w:num w:numId="15">
    <w:abstractNumId w:val="4"/>
  </w:num>
  <w:num w:numId="16">
    <w:abstractNumId w:val="35"/>
  </w:num>
  <w:num w:numId="17">
    <w:abstractNumId w:val="38"/>
  </w:num>
  <w:num w:numId="18">
    <w:abstractNumId w:val="32"/>
  </w:num>
  <w:num w:numId="19">
    <w:abstractNumId w:val="31"/>
  </w:num>
  <w:num w:numId="20">
    <w:abstractNumId w:val="17"/>
  </w:num>
  <w:num w:numId="21">
    <w:abstractNumId w:val="30"/>
  </w:num>
  <w:num w:numId="22">
    <w:abstractNumId w:val="21"/>
  </w:num>
  <w:num w:numId="23">
    <w:abstractNumId w:val="20"/>
  </w:num>
  <w:num w:numId="24">
    <w:abstractNumId w:val="5"/>
  </w:num>
  <w:num w:numId="25">
    <w:abstractNumId w:val="28"/>
  </w:num>
  <w:num w:numId="26">
    <w:abstractNumId w:val="24"/>
  </w:num>
  <w:num w:numId="27">
    <w:abstractNumId w:val="11"/>
  </w:num>
  <w:num w:numId="28">
    <w:abstractNumId w:val="1"/>
  </w:num>
  <w:num w:numId="29">
    <w:abstractNumId w:val="23"/>
  </w:num>
  <w:num w:numId="30">
    <w:abstractNumId w:val="0"/>
  </w:num>
  <w:num w:numId="31">
    <w:abstractNumId w:val="36"/>
  </w:num>
  <w:num w:numId="32">
    <w:abstractNumId w:val="7"/>
  </w:num>
  <w:num w:numId="33">
    <w:abstractNumId w:val="14"/>
  </w:num>
  <w:num w:numId="34">
    <w:abstractNumId w:val="37"/>
  </w:num>
  <w:num w:numId="35">
    <w:abstractNumId w:val="10"/>
  </w:num>
  <w:num w:numId="36">
    <w:abstractNumId w:val="2"/>
  </w:num>
  <w:num w:numId="37">
    <w:abstractNumId w:val="25"/>
  </w:num>
  <w:num w:numId="38">
    <w:abstractNumId w:val="13"/>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12"/>
    <w:rsid w:val="00014CA0"/>
    <w:rsid w:val="00015F70"/>
    <w:rsid w:val="000237FC"/>
    <w:rsid w:val="0002482E"/>
    <w:rsid w:val="00050324"/>
    <w:rsid w:val="000505C4"/>
    <w:rsid w:val="000806B0"/>
    <w:rsid w:val="00082357"/>
    <w:rsid w:val="0009425C"/>
    <w:rsid w:val="000A0150"/>
    <w:rsid w:val="000E06D6"/>
    <w:rsid w:val="000E63C9"/>
    <w:rsid w:val="000F5EA9"/>
    <w:rsid w:val="0012165C"/>
    <w:rsid w:val="00130E9D"/>
    <w:rsid w:val="001430E6"/>
    <w:rsid w:val="00143C92"/>
    <w:rsid w:val="00146011"/>
    <w:rsid w:val="00150A6D"/>
    <w:rsid w:val="00160FC7"/>
    <w:rsid w:val="00162EE1"/>
    <w:rsid w:val="00175EEE"/>
    <w:rsid w:val="00185B35"/>
    <w:rsid w:val="001948D9"/>
    <w:rsid w:val="001F2BC8"/>
    <w:rsid w:val="001F5F6B"/>
    <w:rsid w:val="0022264C"/>
    <w:rsid w:val="00243EBC"/>
    <w:rsid w:val="00246A35"/>
    <w:rsid w:val="002556C0"/>
    <w:rsid w:val="002656ED"/>
    <w:rsid w:val="00270C80"/>
    <w:rsid w:val="00276BC5"/>
    <w:rsid w:val="00284348"/>
    <w:rsid w:val="00295CF0"/>
    <w:rsid w:val="002C1253"/>
    <w:rsid w:val="002D324C"/>
    <w:rsid w:val="002E5605"/>
    <w:rsid w:val="002F51F5"/>
    <w:rsid w:val="00304CA5"/>
    <w:rsid w:val="00312137"/>
    <w:rsid w:val="00326142"/>
    <w:rsid w:val="00330359"/>
    <w:rsid w:val="0033762F"/>
    <w:rsid w:val="00341DC2"/>
    <w:rsid w:val="00360494"/>
    <w:rsid w:val="00366C7E"/>
    <w:rsid w:val="0037185C"/>
    <w:rsid w:val="00384EA3"/>
    <w:rsid w:val="00391558"/>
    <w:rsid w:val="00392113"/>
    <w:rsid w:val="003A39A1"/>
    <w:rsid w:val="003C2191"/>
    <w:rsid w:val="003C3EC9"/>
    <w:rsid w:val="003D0265"/>
    <w:rsid w:val="003D0AC0"/>
    <w:rsid w:val="003D3863"/>
    <w:rsid w:val="00407615"/>
    <w:rsid w:val="004110DE"/>
    <w:rsid w:val="0041142E"/>
    <w:rsid w:val="00412228"/>
    <w:rsid w:val="004279C0"/>
    <w:rsid w:val="00435890"/>
    <w:rsid w:val="0044085A"/>
    <w:rsid w:val="00446A1C"/>
    <w:rsid w:val="00463901"/>
    <w:rsid w:val="00484ADD"/>
    <w:rsid w:val="004B21A5"/>
    <w:rsid w:val="004B48F4"/>
    <w:rsid w:val="004B71DB"/>
    <w:rsid w:val="004D1AE2"/>
    <w:rsid w:val="004E5B4B"/>
    <w:rsid w:val="005037F0"/>
    <w:rsid w:val="005134D3"/>
    <w:rsid w:val="0051601E"/>
    <w:rsid w:val="00516A86"/>
    <w:rsid w:val="005275F6"/>
    <w:rsid w:val="00532541"/>
    <w:rsid w:val="00533D6C"/>
    <w:rsid w:val="005346A5"/>
    <w:rsid w:val="0054328B"/>
    <w:rsid w:val="005558DC"/>
    <w:rsid w:val="00571E25"/>
    <w:rsid w:val="00572102"/>
    <w:rsid w:val="00574122"/>
    <w:rsid w:val="00587BA2"/>
    <w:rsid w:val="005958FF"/>
    <w:rsid w:val="005C3BC3"/>
    <w:rsid w:val="005D25CA"/>
    <w:rsid w:val="005E3348"/>
    <w:rsid w:val="005E54B0"/>
    <w:rsid w:val="005F1BB0"/>
    <w:rsid w:val="005F7FDB"/>
    <w:rsid w:val="006027C9"/>
    <w:rsid w:val="00605B63"/>
    <w:rsid w:val="00607417"/>
    <w:rsid w:val="00623F11"/>
    <w:rsid w:val="00635E63"/>
    <w:rsid w:val="006411D0"/>
    <w:rsid w:val="00656C4D"/>
    <w:rsid w:val="006602EB"/>
    <w:rsid w:val="00673A29"/>
    <w:rsid w:val="006768DE"/>
    <w:rsid w:val="006A1D9B"/>
    <w:rsid w:val="006E5716"/>
    <w:rsid w:val="006F44B4"/>
    <w:rsid w:val="006F5EF2"/>
    <w:rsid w:val="007302B3"/>
    <w:rsid w:val="00730733"/>
    <w:rsid w:val="00730E3A"/>
    <w:rsid w:val="00736AAF"/>
    <w:rsid w:val="00742D81"/>
    <w:rsid w:val="00753301"/>
    <w:rsid w:val="00756417"/>
    <w:rsid w:val="00765B2A"/>
    <w:rsid w:val="00771D9D"/>
    <w:rsid w:val="00774F5E"/>
    <w:rsid w:val="00783417"/>
    <w:rsid w:val="00783A34"/>
    <w:rsid w:val="00790F14"/>
    <w:rsid w:val="007A105A"/>
    <w:rsid w:val="007B5A2C"/>
    <w:rsid w:val="007C6B52"/>
    <w:rsid w:val="007D0A12"/>
    <w:rsid w:val="007D16C5"/>
    <w:rsid w:val="007F4F72"/>
    <w:rsid w:val="007F5FA2"/>
    <w:rsid w:val="00847B1D"/>
    <w:rsid w:val="00860BC3"/>
    <w:rsid w:val="00862FE4"/>
    <w:rsid w:val="0086389A"/>
    <w:rsid w:val="0087605E"/>
    <w:rsid w:val="008827D1"/>
    <w:rsid w:val="00885FE8"/>
    <w:rsid w:val="00886642"/>
    <w:rsid w:val="0089651F"/>
    <w:rsid w:val="008B00B5"/>
    <w:rsid w:val="008B1FEE"/>
    <w:rsid w:val="008B4499"/>
    <w:rsid w:val="008C3D85"/>
    <w:rsid w:val="008D700F"/>
    <w:rsid w:val="008F1CDE"/>
    <w:rsid w:val="00903C32"/>
    <w:rsid w:val="0091275B"/>
    <w:rsid w:val="00915E44"/>
    <w:rsid w:val="00916B16"/>
    <w:rsid w:val="009173B9"/>
    <w:rsid w:val="00925058"/>
    <w:rsid w:val="00931FD7"/>
    <w:rsid w:val="0093335D"/>
    <w:rsid w:val="0093613E"/>
    <w:rsid w:val="00943026"/>
    <w:rsid w:val="00954E36"/>
    <w:rsid w:val="00966B81"/>
    <w:rsid w:val="00971C4B"/>
    <w:rsid w:val="00972001"/>
    <w:rsid w:val="009B34A5"/>
    <w:rsid w:val="009C7720"/>
    <w:rsid w:val="00A062CF"/>
    <w:rsid w:val="00A17323"/>
    <w:rsid w:val="00A20D33"/>
    <w:rsid w:val="00A236F0"/>
    <w:rsid w:val="00A23AFA"/>
    <w:rsid w:val="00A31B3E"/>
    <w:rsid w:val="00A34448"/>
    <w:rsid w:val="00A4611B"/>
    <w:rsid w:val="00A532F3"/>
    <w:rsid w:val="00A55738"/>
    <w:rsid w:val="00A61747"/>
    <w:rsid w:val="00A752EC"/>
    <w:rsid w:val="00A7637E"/>
    <w:rsid w:val="00A77740"/>
    <w:rsid w:val="00A8489E"/>
    <w:rsid w:val="00A85E53"/>
    <w:rsid w:val="00A90303"/>
    <w:rsid w:val="00A96B6B"/>
    <w:rsid w:val="00AA22A7"/>
    <w:rsid w:val="00AB02A7"/>
    <w:rsid w:val="00AC29F3"/>
    <w:rsid w:val="00AC377A"/>
    <w:rsid w:val="00AC7761"/>
    <w:rsid w:val="00B131C2"/>
    <w:rsid w:val="00B217E7"/>
    <w:rsid w:val="00B21FA5"/>
    <w:rsid w:val="00B231E5"/>
    <w:rsid w:val="00B35D5D"/>
    <w:rsid w:val="00B423B7"/>
    <w:rsid w:val="00B60D83"/>
    <w:rsid w:val="00B9012A"/>
    <w:rsid w:val="00B97375"/>
    <w:rsid w:val="00BA4066"/>
    <w:rsid w:val="00BA5659"/>
    <w:rsid w:val="00BB1D2F"/>
    <w:rsid w:val="00BC0C02"/>
    <w:rsid w:val="00BD4059"/>
    <w:rsid w:val="00BE46DC"/>
    <w:rsid w:val="00C02B87"/>
    <w:rsid w:val="00C07B7D"/>
    <w:rsid w:val="00C112F9"/>
    <w:rsid w:val="00C15E52"/>
    <w:rsid w:val="00C3123F"/>
    <w:rsid w:val="00C4086D"/>
    <w:rsid w:val="00C50E38"/>
    <w:rsid w:val="00C62D40"/>
    <w:rsid w:val="00C64616"/>
    <w:rsid w:val="00C70C5B"/>
    <w:rsid w:val="00C76AFF"/>
    <w:rsid w:val="00C87EA9"/>
    <w:rsid w:val="00C90FCD"/>
    <w:rsid w:val="00CA1896"/>
    <w:rsid w:val="00CA27FF"/>
    <w:rsid w:val="00CA4D33"/>
    <w:rsid w:val="00CB5B28"/>
    <w:rsid w:val="00CB7CB1"/>
    <w:rsid w:val="00CD1570"/>
    <w:rsid w:val="00CD1D65"/>
    <w:rsid w:val="00CF5371"/>
    <w:rsid w:val="00D0323A"/>
    <w:rsid w:val="00D0559F"/>
    <w:rsid w:val="00D069A3"/>
    <w:rsid w:val="00D077E9"/>
    <w:rsid w:val="00D115BE"/>
    <w:rsid w:val="00D30FAB"/>
    <w:rsid w:val="00D3245C"/>
    <w:rsid w:val="00D42CB7"/>
    <w:rsid w:val="00D5413D"/>
    <w:rsid w:val="00D570A9"/>
    <w:rsid w:val="00D570AA"/>
    <w:rsid w:val="00D57E7B"/>
    <w:rsid w:val="00D64376"/>
    <w:rsid w:val="00D70D02"/>
    <w:rsid w:val="00D74777"/>
    <w:rsid w:val="00D770C7"/>
    <w:rsid w:val="00D8472F"/>
    <w:rsid w:val="00D86945"/>
    <w:rsid w:val="00D90290"/>
    <w:rsid w:val="00D94A0E"/>
    <w:rsid w:val="00D9552D"/>
    <w:rsid w:val="00D9788E"/>
    <w:rsid w:val="00DA5F0B"/>
    <w:rsid w:val="00DB6E60"/>
    <w:rsid w:val="00DD152F"/>
    <w:rsid w:val="00DD3C9B"/>
    <w:rsid w:val="00DE213F"/>
    <w:rsid w:val="00DF027C"/>
    <w:rsid w:val="00E00A32"/>
    <w:rsid w:val="00E04026"/>
    <w:rsid w:val="00E16849"/>
    <w:rsid w:val="00E20E56"/>
    <w:rsid w:val="00E22ACD"/>
    <w:rsid w:val="00E27596"/>
    <w:rsid w:val="00E52F80"/>
    <w:rsid w:val="00E54DE4"/>
    <w:rsid w:val="00E620B0"/>
    <w:rsid w:val="00E81B40"/>
    <w:rsid w:val="00E90056"/>
    <w:rsid w:val="00E95706"/>
    <w:rsid w:val="00EC7794"/>
    <w:rsid w:val="00ED763F"/>
    <w:rsid w:val="00EE435D"/>
    <w:rsid w:val="00EF555B"/>
    <w:rsid w:val="00F01DEB"/>
    <w:rsid w:val="00F027BB"/>
    <w:rsid w:val="00F11DCF"/>
    <w:rsid w:val="00F162EA"/>
    <w:rsid w:val="00F37C16"/>
    <w:rsid w:val="00F52D27"/>
    <w:rsid w:val="00F6313E"/>
    <w:rsid w:val="00F65549"/>
    <w:rsid w:val="00F750E9"/>
    <w:rsid w:val="00F80CED"/>
    <w:rsid w:val="00F83527"/>
    <w:rsid w:val="00F96720"/>
    <w:rsid w:val="00FA1DB9"/>
    <w:rsid w:val="00FA6CF6"/>
    <w:rsid w:val="00FA7C32"/>
    <w:rsid w:val="00FB26E1"/>
    <w:rsid w:val="00FD0922"/>
    <w:rsid w:val="00FD2C91"/>
    <w:rsid w:val="00FD4EE3"/>
    <w:rsid w:val="00FD583F"/>
    <w:rsid w:val="00FD650D"/>
    <w:rsid w:val="00FD7488"/>
    <w:rsid w:val="00FE1C02"/>
    <w:rsid w:val="00FF16B4"/>
    <w:rsid w:val="00FF265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5A56D"/>
  <w15:docId w15:val="{F217E162-0945-49C9-99BA-FC2A29BA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D40"/>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Lienhypertexte">
    <w:name w:val="Hyperlink"/>
    <w:basedOn w:val="Policepardfaut"/>
    <w:uiPriority w:val="99"/>
    <w:unhideWhenUsed/>
    <w:rsid w:val="00783417"/>
    <w:rPr>
      <w:color w:val="3592CF" w:themeColor="hyperlink"/>
      <w:u w:val="single"/>
    </w:rPr>
  </w:style>
  <w:style w:type="character" w:styleId="Mentionnonrsolue">
    <w:name w:val="Unresolved Mention"/>
    <w:basedOn w:val="Policepardfaut"/>
    <w:uiPriority w:val="99"/>
    <w:semiHidden/>
    <w:unhideWhenUsed/>
    <w:rsid w:val="00783417"/>
    <w:rPr>
      <w:color w:val="605E5C"/>
      <w:shd w:val="clear" w:color="auto" w:fill="E1DFDD"/>
    </w:rPr>
  </w:style>
  <w:style w:type="paragraph" w:styleId="Paragraphedeliste">
    <w:name w:val="List Paragraph"/>
    <w:basedOn w:val="Normal"/>
    <w:uiPriority w:val="34"/>
    <w:semiHidden/>
    <w:unhideWhenUsed/>
    <w:qFormat/>
    <w:rsid w:val="007B5A2C"/>
    <w:pPr>
      <w:ind w:left="720"/>
      <w:contextualSpacing/>
    </w:pPr>
  </w:style>
  <w:style w:type="paragraph" w:customStyle="1" w:styleId="Corps">
    <w:name w:val="Corps"/>
    <w:rsid w:val="002556C0"/>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2"/>
      <w:szCs w:val="22"/>
      <w:bdr w:val="nil"/>
      <w:lang w:eastAsia="fr-FR"/>
      <w14:textOutline w14:w="0" w14:cap="flat" w14:cmpd="sng" w14:algn="ctr">
        <w14:noFill/>
        <w14:prstDash w14:val="solid"/>
        <w14:bevel/>
      </w14:textOutline>
    </w:rPr>
  </w:style>
  <w:style w:type="character" w:customStyle="1" w:styleId="Aucun">
    <w:name w:val="Aucun"/>
    <w:rsid w:val="002556C0"/>
    <w:rPr>
      <w:lang w:val="fr-FR"/>
    </w:rPr>
  </w:style>
  <w:style w:type="numbering" w:customStyle="1" w:styleId="Nombres">
    <w:name w:val="Nombres"/>
    <w:rsid w:val="002556C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hyperlink" Target="https://www.service-public.fr/particuliers/vosdroits/services-en-ligne-et-formulaires/ISE" TargetMode="External"/><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image" Target="media/image2.jpg"/><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mailto:dbikeasist@gmail.com" TargetMode="External"/><Relationship Id="rId107" Type="http://schemas.openxmlformats.org/officeDocument/2006/relationships/glossaryDocument" Target="glossary/document.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h.tripoux@gmail.com" TargetMode="External"/><Relationship Id="rId37" Type="http://schemas.openxmlformats.org/officeDocument/2006/relationships/image" Target="media/image23.jpeg"/><Relationship Id="rId40" Type="http://schemas.openxmlformats.org/officeDocument/2006/relationships/hyperlink" Target="https://sve.sirap.fr:" TargetMode="External"/><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contact@beurreleduc.fr" TargetMode="External"/><Relationship Id="rId30" Type="http://schemas.openxmlformats.org/officeDocument/2006/relationships/hyperlink" Target="mailto:e.dounange59@gmail.com" TargetMode="External"/><Relationship Id="rId35" Type="http://schemas.openxmlformats.org/officeDocument/2006/relationships/hyperlink" Target="http://www.saintvaastencambresis.fr"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Remy.demade@hotmail.com" TargetMode="External"/><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5.jpeg"/><Relationship Id="rId108"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hyperlink" Target="mailto:damiensfrerestp@gmail.com" TargetMode="External"/><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mailto:fildetiare@gmail.com" TargetMode="External"/><Relationship Id="rId44" Type="http://schemas.openxmlformats.org/officeDocument/2006/relationships/hyperlink" Target="mailto:contact@saintvaastencambresis.fr"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mailto:permisdelouer@caudresis-catesis.fr" TargetMode="External"/><Relationship Id="rId34" Type="http://schemas.openxmlformats.org/officeDocument/2006/relationships/hyperlink" Target="http://www.saintvaastencambresis.fr" TargetMode="Externa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ercial\AppData\Local\Microsoft\Office\16.0\DTS\fr-FR%7bFB5FC7CB-9499-4D54-BD86-ACF20A8B6DC9%7d\%7b45C7FE2A-E568-45EA-B74B-FDDFAD3FBB7F%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451B3F782F4FE38B0A45DE3F83FC45"/>
        <w:category>
          <w:name w:val="Général"/>
          <w:gallery w:val="placeholder"/>
        </w:category>
        <w:types>
          <w:type w:val="bbPlcHdr"/>
        </w:types>
        <w:behaviors>
          <w:behavior w:val="content"/>
        </w:behaviors>
        <w:guid w:val="{1B373928-56AD-4878-9571-30DEC6583DD6}"/>
      </w:docPartPr>
      <w:docPartBody>
        <w:p w:rsidR="0036202D" w:rsidRDefault="003D3441">
          <w:pPr>
            <w:pStyle w:val="8F451B3F782F4FE38B0A45DE3F83FC45"/>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janvier 3</w:t>
          </w:r>
          <w:r w:rsidRPr="00D86945">
            <w:rPr>
              <w:rStyle w:val="Sous-titreCar"/>
              <w:b/>
              <w:lang w:bidi="fr-F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41"/>
    <w:rsid w:val="000B188F"/>
    <w:rsid w:val="00246CDC"/>
    <w:rsid w:val="0036202D"/>
    <w:rsid w:val="003D3441"/>
    <w:rsid w:val="006C56E4"/>
    <w:rsid w:val="007C1AD0"/>
    <w:rsid w:val="0090398C"/>
    <w:rsid w:val="00986768"/>
    <w:rsid w:val="00992617"/>
    <w:rsid w:val="00A2427C"/>
    <w:rsid w:val="00A36B3B"/>
    <w:rsid w:val="00B56769"/>
    <w:rsid w:val="00C021B2"/>
    <w:rsid w:val="00C6124F"/>
    <w:rsid w:val="00E62FAD"/>
    <w:rsid w:val="00FF18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8F451B3F782F4FE38B0A45DE3F83FC45">
    <w:name w:val="8F451B3F782F4FE38B0A45DE3F83FC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{45C7FE2A-E568-45EA-B74B-FDDFAD3FBB7F}tf16392850_win32</Template>
  <TotalTime>8620</TotalTime>
  <Pages>48</Pages>
  <Words>4185</Words>
  <Characters>23020</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commercial</dc:creator>
  <cp:keywords/>
  <cp:lastModifiedBy>commercial</cp:lastModifiedBy>
  <cp:revision>25</cp:revision>
  <cp:lastPrinted>2022-01-11T16:07:00Z</cp:lastPrinted>
  <dcterms:created xsi:type="dcterms:W3CDTF">2022-01-03T15:29:00Z</dcterms:created>
  <dcterms:modified xsi:type="dcterms:W3CDTF">2022-01-14T17:59:00Z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